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3"/>
      </w:tblGrid>
      <w:tr w:rsidR="00AC0835" w:rsidRPr="009304EA" w14:paraId="7B6F06E1" w14:textId="77777777" w:rsidTr="000B190A">
        <w:tc>
          <w:tcPr>
            <w:tcW w:w="949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5611FF" w14:textId="77777777" w:rsidR="0006359D" w:rsidRPr="009304EA" w:rsidRDefault="0006359D" w:rsidP="0006359D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14:paraId="463129FB" w14:textId="3F51B111" w:rsidR="00AC0835" w:rsidRPr="009304EA" w:rsidRDefault="00AC0835" w:rsidP="0006359D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HUMAN RIGHTS FUND</w:t>
            </w:r>
            <w:r w:rsidR="0006359D" w:rsidRPr="009304EA">
              <w:rPr>
                <w:rFonts w:ascii="Verdana" w:hAnsi="Verdana"/>
                <w:b/>
                <w:sz w:val="18"/>
                <w:szCs w:val="18"/>
              </w:rPr>
              <w:t xml:space="preserve"> 2019</w:t>
            </w:r>
          </w:p>
          <w:p w14:paraId="3C02B16F" w14:textId="77777777" w:rsidR="0006359D" w:rsidRPr="009304EA" w:rsidRDefault="0006359D" w:rsidP="0006359D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14:paraId="425CC8BF" w14:textId="77777777" w:rsidR="00AC0835" w:rsidRPr="009304EA" w:rsidRDefault="00AC0835" w:rsidP="0006359D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Application Form</w:t>
            </w:r>
          </w:p>
          <w:p w14:paraId="67246CCE" w14:textId="17416217" w:rsidR="0006359D" w:rsidRPr="009304EA" w:rsidRDefault="0006359D" w:rsidP="00AC083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0B190A" w:rsidRPr="009304EA" w14:paraId="4D0E082A" w14:textId="77777777" w:rsidTr="000B190A">
        <w:tc>
          <w:tcPr>
            <w:tcW w:w="9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69632A" w14:textId="20FEAC7E" w:rsidR="000B190A" w:rsidRDefault="000B190A" w:rsidP="00AC083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0B190A" w:rsidRPr="009304EA" w14:paraId="35903C77" w14:textId="77777777" w:rsidTr="000B190A">
        <w:tc>
          <w:tcPr>
            <w:tcW w:w="949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EF81C52" w14:textId="77777777" w:rsidR="000B190A" w:rsidRPr="009304EA" w:rsidRDefault="000B190A" w:rsidP="00D024BF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14:paraId="6C163266" w14:textId="6462A307" w:rsidR="000B190A" w:rsidRPr="009304EA" w:rsidRDefault="00FE32EF" w:rsidP="00FE32EF">
            <w:pPr>
              <w:rPr>
                <w:rFonts w:ascii="Verdana" w:hAnsi="Verdana"/>
                <w:b/>
                <w:sz w:val="18"/>
                <w:szCs w:val="18"/>
              </w:rPr>
            </w:pPr>
            <w:r w:rsidRPr="00396F01">
              <w:rPr>
                <w:rFonts w:ascii="Verdana" w:hAnsi="Verdana"/>
                <w:b/>
                <w:sz w:val="18"/>
                <w:szCs w:val="18"/>
              </w:rPr>
              <w:t>GENERAL INFORMATION ABOUT THE PROJECT</w:t>
            </w:r>
          </w:p>
          <w:p w14:paraId="2A987369" w14:textId="77777777" w:rsidR="000B190A" w:rsidRPr="009304EA" w:rsidRDefault="000B190A" w:rsidP="00D024B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C0835" w:rsidRPr="009304EA" w14:paraId="72FA3867" w14:textId="77777777" w:rsidTr="00B0295F">
        <w:tc>
          <w:tcPr>
            <w:tcW w:w="9493" w:type="dxa"/>
          </w:tcPr>
          <w:p w14:paraId="457FE536" w14:textId="77777777" w:rsidR="00AC0835" w:rsidRPr="009304EA" w:rsidRDefault="00AC0835">
            <w:pPr>
              <w:rPr>
                <w:rFonts w:ascii="Verdana" w:hAnsi="Verdana"/>
                <w:sz w:val="18"/>
                <w:szCs w:val="18"/>
              </w:rPr>
            </w:pPr>
          </w:p>
          <w:p w14:paraId="56892C32" w14:textId="77777777" w:rsidR="00AC0835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Date of Application: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-1279101654"/>
                <w:placeholder>
                  <w:docPart w:val="A9B134547494447A82E56933B3CE6DDC"/>
                </w:placeholder>
                <w:showingPlcHdr/>
                <w:date>
                  <w:dateFormat w:val="d MMMM yyyy"/>
                  <w:lid w:val="nl-NL"/>
                  <w:storeMappedDataAs w:val="dateTime"/>
                  <w:calendar w:val="gregorian"/>
                </w:date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to enter a date.</w:t>
                </w:r>
              </w:sdtContent>
            </w:sdt>
          </w:p>
          <w:p w14:paraId="03FDC187" w14:textId="77777777" w:rsidR="00AC0835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Title of the project: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-1467189532"/>
                <w:lock w:val="sdtLocked"/>
                <w:placeholder>
                  <w:docPart w:val="8E5E954074BD41B491E7F4F2DC4EF28B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51F3E130" w14:textId="77777777" w:rsidR="00AC0835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Name of the applicant organization: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1661499846"/>
                <w:lock w:val="sdtLocked"/>
                <w:placeholder>
                  <w:docPart w:val="2653D1C3D4114B9099E2D24384C3DFBE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2E8909C1" w14:textId="77777777" w:rsidR="00AC0835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Project duration: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-257670431"/>
                <w:lock w:val="sdtLocked"/>
                <w:placeholder>
                  <w:docPart w:val="86122B337464446089EA95A510CA3CA8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1435D9BA" w14:textId="7B131A25" w:rsidR="00AC0835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Total project budget in UAH: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274923903"/>
                <w:lock w:val="sdtLocked"/>
                <w:placeholder>
                  <w:docPart w:val="479D818EAE324DAC8AF3531C498E8B56"/>
                </w:placeholder>
                <w:showingPlcHdr/>
                <w:text/>
              </w:sdtPr>
              <w:sdtEndPr/>
              <w:sdtContent>
                <w:r w:rsidR="00BA4D09" w:rsidRPr="0061662B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5891F894" w14:textId="7B14A34B" w:rsidR="00BA4D09" w:rsidRPr="009304EA" w:rsidRDefault="00AC0835" w:rsidP="00BA4D09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 xml:space="preserve">Requested budget in UAH: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-1233385880"/>
                <w:lock w:val="sdtLocked"/>
                <w:placeholder>
                  <w:docPart w:val="2D87DE18751F456F807426EE53D7A732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</w:tc>
      </w:tr>
      <w:tr w:rsidR="00396F01" w:rsidRPr="009304EA" w14:paraId="3502AEE1" w14:textId="77777777" w:rsidTr="00B0295F">
        <w:tc>
          <w:tcPr>
            <w:tcW w:w="9493" w:type="dxa"/>
          </w:tcPr>
          <w:p w14:paraId="3F67D69D" w14:textId="77777777" w:rsidR="00BA4D09" w:rsidRPr="00FE5267" w:rsidRDefault="00BA4D09" w:rsidP="00AC0835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14559485" w14:textId="6449FC2B" w:rsidR="00396F01" w:rsidRPr="00397D7C" w:rsidRDefault="00397D7C" w:rsidP="00397D7C">
            <w:pPr>
              <w:ind w:left="1440" w:hanging="1440"/>
              <w:rPr>
                <w:rFonts w:ascii="Verdana" w:hAnsi="Verdana"/>
                <w:sz w:val="18"/>
                <w:szCs w:val="18"/>
                <w:lang w:val="uk-UA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Priority area of the project</w:t>
            </w:r>
            <w:r w:rsidRPr="00336222">
              <w:rPr>
                <w:rFonts w:ascii="Verdana" w:hAnsi="Verdana"/>
                <w:b/>
                <w:sz w:val="18"/>
                <w:szCs w:val="18"/>
              </w:rPr>
              <w:t>: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/ </w:t>
            </w:r>
            <w:r>
              <w:rPr>
                <w:rFonts w:ascii="Verdana" w:hAnsi="Verdana"/>
                <w:b/>
                <w:sz w:val="18"/>
                <w:szCs w:val="18"/>
                <w:lang w:val="uk-UA"/>
              </w:rPr>
              <w:t>Пріоритет(и) проекту:</w:t>
            </w:r>
          </w:p>
          <w:p w14:paraId="7065C2D5" w14:textId="6EF3E532" w:rsidR="00396F01" w:rsidRPr="00FE5267" w:rsidRDefault="007D24CE" w:rsidP="00396F01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32"/>
                  <w:szCs w:val="32"/>
                </w:rPr>
                <w:id w:val="-2093693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5C48" w:rsidRPr="00FE5267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C66918" w:rsidRPr="00FE526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6F01" w:rsidRPr="00FE5267">
              <w:rPr>
                <w:rFonts w:ascii="Verdana" w:hAnsi="Verdana"/>
                <w:sz w:val="18"/>
                <w:szCs w:val="18"/>
              </w:rPr>
              <w:t xml:space="preserve">Promoting freedom of assembly, freedom of speech and freedom of expression (including the freedom of the media and internet freedom); </w:t>
            </w:r>
          </w:p>
          <w:p w14:paraId="0AF055DA" w14:textId="2D5B2F65" w:rsidR="00396F01" w:rsidRPr="00FE5267" w:rsidRDefault="007D24CE" w:rsidP="00396F01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32"/>
                  <w:szCs w:val="32"/>
                </w:rPr>
                <w:id w:val="584196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6918" w:rsidRPr="00FE5267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C66918" w:rsidRPr="00FE526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6F01" w:rsidRPr="00FE5267">
              <w:rPr>
                <w:rFonts w:ascii="Verdana" w:hAnsi="Verdana"/>
                <w:sz w:val="18"/>
                <w:szCs w:val="18"/>
              </w:rPr>
              <w:t xml:space="preserve">Supporting the work of human rights defenders; </w:t>
            </w:r>
          </w:p>
          <w:p w14:paraId="411A3209" w14:textId="36937DFA" w:rsidR="00396F01" w:rsidRPr="00FE5267" w:rsidRDefault="007D24CE" w:rsidP="00396F01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32"/>
                  <w:szCs w:val="32"/>
                </w:rPr>
                <w:id w:val="1013658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6918" w:rsidRPr="00FE5267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C66918" w:rsidRPr="00FE526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6F01" w:rsidRPr="00FE5267">
              <w:rPr>
                <w:rFonts w:ascii="Verdana" w:hAnsi="Verdana"/>
                <w:sz w:val="18"/>
                <w:szCs w:val="18"/>
              </w:rPr>
              <w:t>Tackling discrimination and violence, in particular – against religious groups, national minorities, women and LGBTI.</w:t>
            </w:r>
          </w:p>
          <w:p w14:paraId="0A59E068" w14:textId="0AE552F8" w:rsidR="00396F01" w:rsidRPr="009304EA" w:rsidRDefault="007D24CE" w:rsidP="000B190A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32"/>
                  <w:szCs w:val="32"/>
                </w:rPr>
                <w:id w:val="-1498880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6918" w:rsidRPr="00FE5267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  <w:r w:rsidR="00C66918" w:rsidRPr="00FE526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396F01" w:rsidRPr="00FE5267">
              <w:rPr>
                <w:rFonts w:ascii="Verdana" w:hAnsi="Verdana"/>
                <w:sz w:val="18"/>
                <w:szCs w:val="18"/>
              </w:rPr>
              <w:t>Combatting impunity and ensuring access to justice.</w:t>
            </w:r>
          </w:p>
        </w:tc>
      </w:tr>
      <w:tr w:rsidR="00AC0835" w:rsidRPr="009304EA" w14:paraId="1230849E" w14:textId="77777777" w:rsidTr="000B190A">
        <w:tc>
          <w:tcPr>
            <w:tcW w:w="9493" w:type="dxa"/>
            <w:shd w:val="clear" w:color="auto" w:fill="BFBFBF" w:themeFill="background1" w:themeFillShade="BF"/>
          </w:tcPr>
          <w:p w14:paraId="77FBD0E5" w14:textId="77777777" w:rsidR="000B190A" w:rsidRDefault="000B190A" w:rsidP="00AC0835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0452C42D" w14:textId="3666110B" w:rsidR="00AC0835" w:rsidRPr="009304EA" w:rsidRDefault="000B190A" w:rsidP="00AC0835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 xml:space="preserve">I </w:t>
            </w:r>
            <w:r w:rsidR="00AC0835" w:rsidRPr="009304EA">
              <w:rPr>
                <w:rFonts w:ascii="Verdana" w:hAnsi="Verdana"/>
                <w:b/>
                <w:sz w:val="18"/>
                <w:szCs w:val="18"/>
              </w:rPr>
              <w:t>THE ORGANISATION</w:t>
            </w:r>
          </w:p>
          <w:p w14:paraId="763CB674" w14:textId="77777777" w:rsidR="00AC0835" w:rsidRPr="009304EA" w:rsidRDefault="00AC083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C0835" w:rsidRPr="009304EA" w14:paraId="051B2C04" w14:textId="77777777" w:rsidTr="000B190A">
        <w:tc>
          <w:tcPr>
            <w:tcW w:w="9493" w:type="dxa"/>
          </w:tcPr>
          <w:p w14:paraId="7BE35786" w14:textId="77777777" w:rsidR="00BA4D09" w:rsidRDefault="00BA4D09" w:rsidP="00AC0835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6A5C5A44" w14:textId="52CF75B4" w:rsidR="00AC0835" w:rsidRPr="009304EA" w:rsidRDefault="00AC0835" w:rsidP="00AC0835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1.Name of organisation / Назва організації</w:t>
            </w:r>
          </w:p>
          <w:sdt>
            <w:sdtPr>
              <w:rPr>
                <w:rFonts w:ascii="Verdana" w:hAnsi="Verdana"/>
                <w:sz w:val="18"/>
                <w:szCs w:val="18"/>
              </w:rPr>
              <w:id w:val="1346208919"/>
              <w:placeholder>
                <w:docPart w:val="5C7A8EB648674F19A3605EE6C1C6E165"/>
              </w:placeholder>
              <w:showingPlcHdr/>
              <w:text/>
            </w:sdtPr>
            <w:sdtEndPr/>
            <w:sdtContent>
              <w:p w14:paraId="39EA58E1" w14:textId="77777777" w:rsidR="00AC0835" w:rsidRPr="009304EA" w:rsidRDefault="00AC0835" w:rsidP="00AC0835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6E6072A6" w14:textId="77777777" w:rsidR="00AC0835" w:rsidRPr="009304EA" w:rsidRDefault="00AC0835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C0835" w:rsidRPr="009304EA" w14:paraId="0AABDC38" w14:textId="77777777" w:rsidTr="000B190A">
        <w:tc>
          <w:tcPr>
            <w:tcW w:w="9493" w:type="dxa"/>
          </w:tcPr>
          <w:p w14:paraId="396A1B7D" w14:textId="77777777" w:rsidR="009304EA" w:rsidRPr="009304EA" w:rsidRDefault="009304EA" w:rsidP="00AC0835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43723A6D" w14:textId="4E82EEB2" w:rsidR="007305AF" w:rsidRDefault="00AC0835" w:rsidP="00AC0835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2. </w:t>
            </w:r>
            <w:r w:rsidR="009304EA" w:rsidRPr="009304EA">
              <w:rPr>
                <w:rFonts w:ascii="Verdana" w:hAnsi="Verdana"/>
                <w:b/>
                <w:sz w:val="18"/>
                <w:szCs w:val="18"/>
              </w:rPr>
              <w:t xml:space="preserve">Organization’s details </w:t>
            </w:r>
            <w:r w:rsidR="009304EA"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 Реквізити організації</w:t>
            </w:r>
          </w:p>
          <w:p w14:paraId="100C1109" w14:textId="77777777" w:rsidR="00D46C38" w:rsidRPr="009304EA" w:rsidRDefault="00D46C38" w:rsidP="00AC0835">
            <w:pPr>
              <w:rPr>
                <w:rFonts w:ascii="Verdana" w:hAnsi="Verdana"/>
                <w:sz w:val="18"/>
                <w:szCs w:val="18"/>
              </w:rPr>
            </w:pPr>
          </w:p>
          <w:p w14:paraId="7E744388" w14:textId="16FCDFEF" w:rsidR="00AC0835" w:rsidRPr="009304EA" w:rsidRDefault="00AC0835" w:rsidP="00390D3E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Address/ Поштова адреса</w:t>
            </w:r>
          </w:p>
          <w:sdt>
            <w:sdtPr>
              <w:rPr>
                <w:rFonts w:ascii="Verdana" w:hAnsi="Verdana"/>
                <w:sz w:val="18"/>
                <w:szCs w:val="18"/>
              </w:rPr>
              <w:id w:val="983512292"/>
              <w:placeholder>
                <w:docPart w:val="4DFECC91C85B41AE9BBE93852B46AD50"/>
              </w:placeholder>
              <w:showingPlcHdr/>
              <w:text/>
            </w:sdtPr>
            <w:sdtEndPr/>
            <w:sdtContent>
              <w:p w14:paraId="7E278DD1" w14:textId="300E6683" w:rsidR="007305AF" w:rsidRPr="009304EA" w:rsidRDefault="007305AF" w:rsidP="00390D3E">
                <w:pPr>
                  <w:spacing w:line="360" w:lineRule="auto"/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4D4FAD72" w14:textId="368C0F16" w:rsidR="00AC0835" w:rsidRPr="009304EA" w:rsidRDefault="00AC0835" w:rsidP="00390D3E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Telephone number (office, mobile) / Номер телефона (офіс, мобільний):</w:t>
            </w:r>
          </w:p>
          <w:sdt>
            <w:sdtPr>
              <w:rPr>
                <w:rFonts w:ascii="Verdana" w:hAnsi="Verdana"/>
                <w:sz w:val="18"/>
                <w:szCs w:val="18"/>
              </w:rPr>
              <w:id w:val="1061597857"/>
              <w:placeholder>
                <w:docPart w:val="2C121F8335C0411AA52D3C043282D7C6"/>
              </w:placeholder>
              <w:showingPlcHdr/>
              <w:text/>
            </w:sdtPr>
            <w:sdtEndPr/>
            <w:sdtContent>
              <w:p w14:paraId="3AD72007" w14:textId="1F13EF92" w:rsidR="007305AF" w:rsidRPr="009304EA" w:rsidRDefault="007305AF" w:rsidP="00390D3E">
                <w:pPr>
                  <w:spacing w:line="360" w:lineRule="auto"/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074F09CD" w14:textId="64559548" w:rsidR="007305AF" w:rsidRPr="009304EA" w:rsidRDefault="00AC0835" w:rsidP="00390D3E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E-mail:</w:t>
            </w:r>
            <w:r w:rsidR="00390D3E">
              <w:rPr>
                <w:rFonts w:ascii="Verdana" w:hAnsi="Verdana"/>
                <w:sz w:val="18"/>
                <w:szCs w:val="18"/>
              </w:rPr>
              <w:t xml:space="preserve"> </w:t>
            </w:r>
            <w:sdt>
              <w:sdtPr>
                <w:rPr>
                  <w:rFonts w:ascii="Verdana" w:hAnsi="Verdana"/>
                  <w:sz w:val="18"/>
                  <w:szCs w:val="18"/>
                </w:rPr>
                <w:id w:val="1999683250"/>
                <w:placeholder>
                  <w:docPart w:val="F95CFE89A62C47BFAFAD009A2169B651"/>
                </w:placeholder>
                <w:showingPlcHdr/>
                <w:text/>
              </w:sdtPr>
              <w:sdtEndPr/>
              <w:sdtContent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4504FF21" w14:textId="77777777" w:rsidR="00D90AEB" w:rsidRDefault="00D90AEB" w:rsidP="009304EA">
            <w:pPr>
              <w:rPr>
                <w:rFonts w:ascii="Verdana" w:hAnsi="Verdana"/>
                <w:sz w:val="18"/>
                <w:szCs w:val="18"/>
              </w:rPr>
            </w:pPr>
          </w:p>
          <w:p w14:paraId="6E8D6940" w14:textId="27CB8048" w:rsidR="009304EA" w:rsidRPr="009304EA" w:rsidRDefault="009304EA" w:rsidP="009304EA">
            <w:pPr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Bank account information including the bank’s address/ Банківські реквізити, адреса банку:</w:t>
            </w:r>
          </w:p>
          <w:p w14:paraId="420B9CFC" w14:textId="77777777" w:rsidR="009304EA" w:rsidRPr="009304EA" w:rsidRDefault="009304EA" w:rsidP="009304EA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-739482831"/>
              <w:placeholder>
                <w:docPart w:val="39226445174F47A29B59997640E0C691"/>
              </w:placeholder>
              <w:showingPlcHdr/>
              <w:text/>
            </w:sdtPr>
            <w:sdtEndPr/>
            <w:sdtContent>
              <w:p w14:paraId="3513A75A" w14:textId="52923634" w:rsidR="009304EA" w:rsidRPr="009304EA" w:rsidRDefault="009304EA" w:rsidP="009304EA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7E25C963" w14:textId="6BE6EE14" w:rsidR="00AC0835" w:rsidRPr="009304EA" w:rsidRDefault="00AC0835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AC0835" w:rsidRPr="009304EA" w14:paraId="5EC8A13F" w14:textId="77777777" w:rsidTr="000B190A">
        <w:tc>
          <w:tcPr>
            <w:tcW w:w="9493" w:type="dxa"/>
          </w:tcPr>
          <w:p w14:paraId="09F6B17D" w14:textId="77777777" w:rsidR="00AC0835" w:rsidRPr="009304EA" w:rsidRDefault="00AC0835">
            <w:pPr>
              <w:rPr>
                <w:rFonts w:ascii="Verdana" w:hAnsi="Verdana"/>
                <w:sz w:val="18"/>
                <w:szCs w:val="18"/>
              </w:rPr>
            </w:pPr>
          </w:p>
          <w:p w14:paraId="52FF226A" w14:textId="5D4E339A" w:rsidR="007305AF" w:rsidRPr="009304EA" w:rsidRDefault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3. Names and positions of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: / Прізвища та посади:</w:t>
            </w:r>
          </w:p>
          <w:p w14:paraId="1E6AD429" w14:textId="77777777" w:rsidR="007305AF" w:rsidRPr="009304EA" w:rsidRDefault="007305AF" w:rsidP="00D90AEB">
            <w:pPr>
              <w:spacing w:line="360" w:lineRule="auto"/>
              <w:rPr>
                <w:rFonts w:ascii="Verdana" w:hAnsi="Verdana"/>
                <w:sz w:val="18"/>
                <w:szCs w:val="18"/>
                <w:lang w:val="uk-UA"/>
              </w:rPr>
            </w:pPr>
          </w:p>
          <w:p w14:paraId="2A596F52" w14:textId="60484A95" w:rsidR="007305AF" w:rsidRPr="009304EA" w:rsidRDefault="007305AF" w:rsidP="00D90AEB">
            <w:pPr>
              <w:spacing w:line="360" w:lineRule="auto"/>
              <w:rPr>
                <w:rFonts w:ascii="Verdana" w:hAnsi="Verdana"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project</w:t>
            </w:r>
            <w:r w:rsidRPr="009304EA">
              <w:rPr>
                <w:rFonts w:ascii="Verdana" w:hAnsi="Verdana"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sz w:val="18"/>
                <w:szCs w:val="18"/>
              </w:rPr>
              <w:t>leader</w:t>
            </w:r>
            <w:r w:rsidRPr="009304EA">
              <w:rPr>
                <w:rFonts w:ascii="Verdana" w:hAnsi="Verdana"/>
                <w:sz w:val="18"/>
                <w:szCs w:val="18"/>
                <w:lang w:val="uk-UA"/>
              </w:rPr>
              <w:t xml:space="preserve"> / керівника проекту: </w:t>
            </w:r>
            <w:sdt>
              <w:sdtPr>
                <w:rPr>
                  <w:rFonts w:ascii="Verdana" w:hAnsi="Verdana"/>
                  <w:sz w:val="18"/>
                  <w:szCs w:val="18"/>
                  <w:lang w:val="uk-UA"/>
                </w:rPr>
                <w:id w:val="983279531"/>
                <w:placeholder>
                  <w:docPart w:val="F6FB58BE30AB4C668B3660BC43974935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7AE0AD64" w14:textId="574E9748" w:rsidR="007305AF" w:rsidRPr="009304EA" w:rsidRDefault="007305AF" w:rsidP="00D90AEB">
            <w:pPr>
              <w:spacing w:line="360" w:lineRule="auto"/>
              <w:rPr>
                <w:rFonts w:ascii="Verdana" w:hAnsi="Verdana"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sz w:val="18"/>
                <w:szCs w:val="18"/>
              </w:rPr>
              <w:t>accountant</w:t>
            </w:r>
            <w:r w:rsidRPr="009304EA">
              <w:rPr>
                <w:rFonts w:ascii="Verdana" w:hAnsi="Verdana"/>
                <w:sz w:val="18"/>
                <w:szCs w:val="18"/>
                <w:lang w:val="uk-UA"/>
              </w:rPr>
              <w:t xml:space="preserve"> / бухгалтера проекту: </w:t>
            </w:r>
            <w:sdt>
              <w:sdtPr>
                <w:rPr>
                  <w:rFonts w:ascii="Verdana" w:hAnsi="Verdana"/>
                  <w:sz w:val="18"/>
                  <w:szCs w:val="18"/>
                  <w:lang w:val="uk-UA"/>
                </w:rPr>
                <w:id w:val="1616246858"/>
                <w:placeholder>
                  <w:docPart w:val="31618FA5F61B4EC78055B9198F6B1D9A"/>
                </w:placeholder>
                <w:showingPlcHdr/>
                <w:text/>
              </w:sdtPr>
              <w:sdtEndPr/>
              <w:sdtContent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13A5E82C" w14:textId="683A2B7C" w:rsidR="007305AF" w:rsidRPr="009304EA" w:rsidRDefault="007305AF" w:rsidP="000B190A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</w:tbl>
    <w:p w14:paraId="6EBC816E" w14:textId="77777777" w:rsidR="00D46C38" w:rsidRDefault="00D46C38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3"/>
      </w:tblGrid>
      <w:tr w:rsidR="000B190A" w:rsidRPr="009304EA" w14:paraId="73D675A1" w14:textId="77777777" w:rsidTr="000B190A">
        <w:tc>
          <w:tcPr>
            <w:tcW w:w="9493" w:type="dxa"/>
          </w:tcPr>
          <w:p w14:paraId="083AFDD7" w14:textId="45680CE7" w:rsidR="000B190A" w:rsidRPr="000B190A" w:rsidRDefault="000B190A" w:rsidP="000B190A">
            <w:pPr>
              <w:spacing w:line="36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lastRenderedPageBreak/>
              <w:br w:type="page"/>
            </w:r>
            <w:bookmarkStart w:id="0" w:name="_GoBack"/>
            <w:bookmarkEnd w:id="0"/>
            <w:r w:rsidRPr="000B190A">
              <w:rPr>
                <w:rFonts w:ascii="Verdana" w:hAnsi="Verdana"/>
                <w:b/>
                <w:sz w:val="18"/>
                <w:szCs w:val="18"/>
              </w:rPr>
              <w:t xml:space="preserve">Names and positions of project staff: </w:t>
            </w:r>
            <w:r w:rsidRPr="000B190A">
              <w:rPr>
                <w:rFonts w:ascii="Verdana" w:hAnsi="Verdana"/>
                <w:b/>
                <w:sz w:val="18"/>
                <w:szCs w:val="18"/>
                <w:lang w:val="uk-UA"/>
              </w:rPr>
              <w:t>Прізвища та посади виконавців проекту</w:t>
            </w:r>
            <w:r w:rsidRPr="000B190A">
              <w:rPr>
                <w:rFonts w:ascii="Verdana" w:hAnsi="Verdana"/>
                <w:b/>
                <w:sz w:val="18"/>
                <w:szCs w:val="18"/>
              </w:rPr>
              <w:t>:</w:t>
            </w:r>
          </w:p>
          <w:p w14:paraId="5A28C85E" w14:textId="77777777" w:rsidR="000B190A" w:rsidRDefault="007D24CE" w:rsidP="000B190A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rFonts w:ascii="Verdana" w:hAnsi="Verdana"/>
                  <w:sz w:val="18"/>
                  <w:szCs w:val="18"/>
                </w:rPr>
                <w:id w:val="-1192217755"/>
                <w:placeholder>
                  <w:docPart w:val="B8918907402E48F7B7B99F1526941B36"/>
                </w:placeholder>
                <w:showingPlcHdr/>
                <w:text/>
              </w:sdtPr>
              <w:sdtEndPr/>
              <w:sdtContent>
                <w:r w:rsidR="000B190A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14:paraId="122B0AB0" w14:textId="77777777" w:rsidR="000B190A" w:rsidRPr="009304EA" w:rsidRDefault="000B190A" w:rsidP="000B190A">
            <w:pPr>
              <w:rPr>
                <w:rFonts w:ascii="Verdana" w:hAnsi="Verdana"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Number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staff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кількість персоналу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: </w:t>
            </w:r>
            <w:sdt>
              <w:sdtPr>
                <w:rPr>
                  <w:rFonts w:ascii="Verdana" w:hAnsi="Verdana"/>
                  <w:b/>
                  <w:sz w:val="18"/>
                  <w:szCs w:val="18"/>
                  <w:lang w:val="uk-UA"/>
                </w:rPr>
                <w:id w:val="-19558287"/>
                <w:placeholder>
                  <w:docPart w:val="D98A658CDB824E88B33D25FFEBCD8B15"/>
                </w:placeholder>
                <w:showingPlcHdr/>
                <w:text/>
              </w:sdtPr>
              <w:sdtEndPr/>
              <w:sdtContent>
                <w:r w:rsidRPr="0061662B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CB5C1BE" w14:textId="77777777" w:rsidR="000B190A" w:rsidRPr="009304EA" w:rsidRDefault="000B190A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</w:p>
        </w:tc>
      </w:tr>
      <w:tr w:rsidR="007305AF" w:rsidRPr="009304EA" w14:paraId="46C726E6" w14:textId="77777777" w:rsidTr="000B190A">
        <w:tc>
          <w:tcPr>
            <w:tcW w:w="9493" w:type="dxa"/>
          </w:tcPr>
          <w:p w14:paraId="7FA6C6F7" w14:textId="36121DC8" w:rsidR="007305AF" w:rsidRDefault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4. </w:t>
            </w:r>
            <w:r w:rsidR="00DB70B1" w:rsidRPr="009304EA">
              <w:rPr>
                <w:rFonts w:ascii="Verdana" w:hAnsi="Verdana"/>
                <w:b/>
                <w:sz w:val="18"/>
                <w:szCs w:val="18"/>
              </w:rPr>
              <w:t>Organizations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’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goals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and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key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activities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Мета організації та ії ключова діяльність/ </w:t>
            </w:r>
          </w:p>
          <w:p w14:paraId="5B33193A" w14:textId="77777777" w:rsidR="007305AF" w:rsidRPr="009304EA" w:rsidRDefault="007D24CE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  <w:sdt>
              <w:sdtPr>
                <w:rPr>
                  <w:rFonts w:ascii="Verdana" w:hAnsi="Verdana"/>
                  <w:sz w:val="18"/>
                  <w:szCs w:val="18"/>
                  <w:lang w:val="uk-UA"/>
                </w:rPr>
                <w:id w:val="-356962919"/>
                <w:placeholder>
                  <w:docPart w:val="69FEE1B9BADA4F7C84E7F814B4B77ADE"/>
                </w:placeholder>
                <w:showingPlcHdr/>
              </w:sdtPr>
              <w:sdtEndPr/>
              <w:sdtContent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or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tap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here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to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enter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 xml:space="preserve"> 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text</w:t>
                </w:r>
                <w:r w:rsidR="007305AF" w:rsidRPr="009304EA">
                  <w:rPr>
                    <w:rStyle w:val="PlaceholderText"/>
                    <w:rFonts w:ascii="Verdana" w:hAnsi="Verdana"/>
                    <w:sz w:val="18"/>
                    <w:szCs w:val="18"/>
                    <w:lang w:val="uk-UA"/>
                  </w:rPr>
                  <w:t>.</w:t>
                </w:r>
              </w:sdtContent>
            </w:sdt>
          </w:p>
          <w:p w14:paraId="5616E11E" w14:textId="7E92A78F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30DD166D" w14:textId="77777777" w:rsidTr="000B190A">
        <w:tc>
          <w:tcPr>
            <w:tcW w:w="9493" w:type="dxa"/>
          </w:tcPr>
          <w:p w14:paraId="337C50FE" w14:textId="77777777" w:rsidR="009304EA" w:rsidRPr="009304EA" w:rsidRDefault="009304EA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p w14:paraId="2B275C2D" w14:textId="10269705" w:rsidR="007305AF" w:rsidRPr="009304EA" w:rsidRDefault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5.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Implemented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human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rights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projects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including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donors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’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names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Перелік виконаних проектів із захисту прав людини з зазначенням донорських організацій, що підтримували ці проекти</w:t>
            </w: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895543804"/>
              <w:placeholder>
                <w:docPart w:val="11FBBB0BE84F442D8FA3963533DDCF03"/>
              </w:placeholder>
              <w:showingPlcHdr/>
            </w:sdtPr>
            <w:sdtEndPr/>
            <w:sdtContent>
              <w:p w14:paraId="0928616A" w14:textId="6525B111" w:rsidR="007305AF" w:rsidRPr="009304EA" w:rsidRDefault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36568946" w14:textId="3F2BAA13" w:rsidR="007305AF" w:rsidRPr="009304EA" w:rsidRDefault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569DCFAE" w14:textId="77777777" w:rsidTr="000B190A">
        <w:tc>
          <w:tcPr>
            <w:tcW w:w="9493" w:type="dxa"/>
          </w:tcPr>
          <w:p w14:paraId="085E977D" w14:textId="77777777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FDE6473" w14:textId="22F133EE" w:rsidR="007305AF" w:rsidRPr="009304EA" w:rsidRDefault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6. Description of an anti-fraud policy of your </w:t>
            </w:r>
            <w:r w:rsidR="00D90AEB" w:rsidRPr="009304EA">
              <w:rPr>
                <w:rFonts w:ascii="Verdana" w:hAnsi="Verdana"/>
                <w:b/>
                <w:sz w:val="18"/>
                <w:szCs w:val="18"/>
              </w:rPr>
              <w:t>organization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, as well as the structure of governance and decision-making / Антикорупційна стратегія організації, а також структура управління та прийняття рішень</w:t>
            </w:r>
          </w:p>
          <w:p w14:paraId="21055752" w14:textId="64F396FD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1318147134"/>
              <w:placeholder>
                <w:docPart w:val="AD7A7D1BDB964AA792A64A49A11542B0"/>
              </w:placeholder>
              <w:showingPlcHdr/>
            </w:sdtPr>
            <w:sdtEndPr/>
            <w:sdtContent>
              <w:p w14:paraId="6FF45C92" w14:textId="12476443" w:rsidR="007305AF" w:rsidRPr="009304EA" w:rsidRDefault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780AEFC8" w14:textId="2FE6447E" w:rsidR="007305AF" w:rsidRPr="009304EA" w:rsidRDefault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7B25AB7E" w14:textId="77777777" w:rsidTr="000B190A">
        <w:tc>
          <w:tcPr>
            <w:tcW w:w="9493" w:type="dxa"/>
          </w:tcPr>
          <w:p w14:paraId="1803F3DC" w14:textId="6AAF0B1F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p w14:paraId="584A9A0C" w14:textId="6E1A0C35" w:rsidR="007305AF" w:rsidRPr="009304EA" w:rsidRDefault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7. If applicable, roles and responsibilities of other stakeholders involved in the project implementation / Розподіл обов’язків серед усіх залучених організацій до виконання проекту (інформація подається, якщо залучаються інші організації)</w:t>
            </w:r>
          </w:p>
          <w:p w14:paraId="78533793" w14:textId="2B87F904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2119565331"/>
              <w:placeholder>
                <w:docPart w:val="884A446ABC204BA8AA7475C504F71D33"/>
              </w:placeholder>
              <w:showingPlcHdr/>
            </w:sdtPr>
            <w:sdtEndPr/>
            <w:sdtContent>
              <w:p w14:paraId="1A68D69D" w14:textId="0AC66886" w:rsidR="007305AF" w:rsidRPr="009304EA" w:rsidRDefault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0F52EB9D" w14:textId="606183A3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6FF766EE" w14:textId="77777777" w:rsidTr="000B190A">
        <w:tc>
          <w:tcPr>
            <w:tcW w:w="9493" w:type="dxa"/>
          </w:tcPr>
          <w:p w14:paraId="5A47045C" w14:textId="77777777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p w14:paraId="06FC0D5F" w14:textId="393B7B33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8. </w:t>
            </w:r>
            <w:r w:rsidR="00DB70B1" w:rsidRPr="009304EA">
              <w:rPr>
                <w:rFonts w:ascii="Verdana" w:hAnsi="Verdana"/>
                <w:b/>
                <w:sz w:val="18"/>
                <w:szCs w:val="18"/>
              </w:rPr>
              <w:t>Organizations’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 annual financial accounts for the two recent financial years / Фінансові звіти організації за останні два роки</w:t>
            </w:r>
          </w:p>
          <w:p w14:paraId="36BFD394" w14:textId="0E99A3BF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1674373582"/>
              <w:placeholder>
                <w:docPart w:val="AB2528B05B4B4DF9905F393F3517E684"/>
              </w:placeholder>
              <w:showingPlcHdr/>
            </w:sdtPr>
            <w:sdtEndPr/>
            <w:sdtContent>
              <w:p w14:paraId="68DC4259" w14:textId="7CD1ADB0" w:rsidR="007305AF" w:rsidRPr="009304EA" w:rsidRDefault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0BE875AF" w14:textId="717F2BCA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48E3B71C" w14:textId="77777777" w:rsidR="00D90AEB" w:rsidRDefault="00D90AE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3"/>
      </w:tblGrid>
      <w:tr w:rsidR="007305AF" w:rsidRPr="009304EA" w14:paraId="0CCF7651" w14:textId="77777777" w:rsidTr="00BA4D09">
        <w:tc>
          <w:tcPr>
            <w:tcW w:w="9493" w:type="dxa"/>
            <w:shd w:val="clear" w:color="auto" w:fill="D9D9D9" w:themeFill="background1" w:themeFillShade="D9"/>
          </w:tcPr>
          <w:p w14:paraId="2E424B20" w14:textId="1121631B" w:rsidR="007305AF" w:rsidRPr="009304EA" w:rsidRDefault="00246001">
            <w:pPr>
              <w:rPr>
                <w:rFonts w:ascii="Verdana" w:hAnsi="Verdana"/>
                <w:sz w:val="18"/>
                <w:szCs w:val="18"/>
              </w:rPr>
            </w:pPr>
            <w:r>
              <w:lastRenderedPageBreak/>
              <w:br w:type="page"/>
            </w:r>
          </w:p>
          <w:p w14:paraId="42A61220" w14:textId="03E38216" w:rsidR="007305AF" w:rsidRPr="009304EA" w:rsidRDefault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II THE PROJECT</w:t>
            </w:r>
          </w:p>
          <w:p w14:paraId="431EB9EC" w14:textId="4048C478" w:rsidR="007305AF" w:rsidRPr="009304EA" w:rsidRDefault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3176195D" w14:textId="77777777" w:rsidTr="00BA4D09">
        <w:tc>
          <w:tcPr>
            <w:tcW w:w="9493" w:type="dxa"/>
          </w:tcPr>
          <w:p w14:paraId="2C594D3F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5E798218" w14:textId="7C384DE0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1.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Description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the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human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rights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problem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organisation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wants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to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address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Опис проблеми в сфері захисту прав людини, яку вирішуватиме організація</w:t>
            </w:r>
          </w:p>
          <w:p w14:paraId="17107CA5" w14:textId="3492A55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110104991"/>
              <w:placeholder>
                <w:docPart w:val="35E7A3788EB04485BE406426523C431F"/>
              </w:placeholder>
              <w:showingPlcHdr/>
            </w:sdtPr>
            <w:sdtEndPr/>
            <w:sdtContent>
              <w:p w14:paraId="78DDB7BE" w14:textId="22CDFB7A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38AF2047" w14:textId="12E2668F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30C0A4BE" w14:textId="77777777" w:rsidTr="00BA4D09">
        <w:tc>
          <w:tcPr>
            <w:tcW w:w="9493" w:type="dxa"/>
          </w:tcPr>
          <w:p w14:paraId="6F296DCF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3093014A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2. Contribution of the project to the improvement of the human rights situation / Внесок проекту в покращення ситуації в сфері прав людини</w:t>
            </w:r>
          </w:p>
          <w:p w14:paraId="39B749CF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1333805936"/>
              <w:placeholder>
                <w:docPart w:val="96D2F6DA76534DE6A2A58098232495C3"/>
              </w:placeholder>
              <w:showingPlcHdr/>
            </w:sdtPr>
            <w:sdtEndPr/>
            <w:sdtContent>
              <w:p w14:paraId="132B24BC" w14:textId="35A9F195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7E7A3142" w14:textId="479751D5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2EC5FF9D" w14:textId="77777777" w:rsidTr="00BA4D09">
        <w:tc>
          <w:tcPr>
            <w:tcW w:w="9493" w:type="dxa"/>
          </w:tcPr>
          <w:p w14:paraId="69E2EC8B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36A24AA1" w14:textId="53A5A41D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3.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Coordination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with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other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projects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donor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organisations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governments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Координація з іншими проектами, донорськими організаціями, урядами</w:t>
            </w:r>
          </w:p>
          <w:p w14:paraId="1495D537" w14:textId="532148F1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1008026395"/>
              <w:placeholder>
                <w:docPart w:val="FFFE2960A81D4FD6BF626B20FA759948"/>
              </w:placeholder>
              <w:showingPlcHdr/>
            </w:sdtPr>
            <w:sdtEndPr/>
            <w:sdtContent>
              <w:p w14:paraId="3EF8149A" w14:textId="6090D20E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5FB49BB3" w14:textId="41997174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1AC2C2C4" w14:textId="77777777" w:rsidTr="00BA4D09">
        <w:tc>
          <w:tcPr>
            <w:tcW w:w="9493" w:type="dxa"/>
          </w:tcPr>
          <w:p w14:paraId="5F73428B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132957AF" w14:textId="06C8AE2E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4. Project goal / Мета проекту</w:t>
            </w:r>
          </w:p>
          <w:p w14:paraId="3C92040C" w14:textId="27F3F72C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-1682735258"/>
              <w:placeholder>
                <w:docPart w:val="16FBCC76819947F286CDD45BD6BE8143"/>
              </w:placeholder>
              <w:showingPlcHdr/>
            </w:sdtPr>
            <w:sdtEndPr/>
            <w:sdtContent>
              <w:p w14:paraId="555E14EC" w14:textId="61730930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22A7CF27" w14:textId="34159F6E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0A728713" w14:textId="77777777" w:rsidTr="00BA4D09">
        <w:tc>
          <w:tcPr>
            <w:tcW w:w="9493" w:type="dxa"/>
          </w:tcPr>
          <w:p w14:paraId="3CE162BC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16767D3F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5.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Project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target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groups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numbers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geographical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locations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Цільові групи проекту, чисельність, географічне розташування</w:t>
            </w:r>
          </w:p>
          <w:p w14:paraId="1F24B40D" w14:textId="5E1C0D6B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74334027"/>
              <w:placeholder>
                <w:docPart w:val="93CB688C84204DC1B999AA0DD5E0145E"/>
              </w:placeholder>
              <w:showingPlcHdr/>
            </w:sdtPr>
            <w:sdtEndPr/>
            <w:sdtContent>
              <w:p w14:paraId="753BB2A3" w14:textId="41DA7D9D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1216A988" w14:textId="5AAFA39D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2AA34D53" w14:textId="77777777" w:rsidTr="00BA4D09">
        <w:tc>
          <w:tcPr>
            <w:tcW w:w="9493" w:type="dxa"/>
          </w:tcPr>
          <w:p w14:paraId="5F279C27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0A8E883" w14:textId="5D717C4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6. Concrete outcomes, </w:t>
            </w:r>
            <w:r w:rsidR="00DB70B1">
              <w:rPr>
                <w:rFonts w:ascii="Verdana" w:hAnsi="Verdana"/>
                <w:b/>
                <w:sz w:val="18"/>
                <w:szCs w:val="18"/>
              </w:rPr>
              <w:t>quantitative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 and/ or qualitative (for the OECD definition of “outcome”, refer to http://www.oecd.org/development/peer-reviews/2754804.pdf) / Наслідки виконання проекту</w:t>
            </w:r>
          </w:p>
          <w:p w14:paraId="320D69F4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819918769"/>
              <w:placeholder>
                <w:docPart w:val="734590A3709E4DB9A1124E18B6113267"/>
              </w:placeholder>
              <w:showingPlcHdr/>
            </w:sdtPr>
            <w:sdtEndPr/>
            <w:sdtContent>
              <w:p w14:paraId="595D1011" w14:textId="529358F8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6D2474D7" w14:textId="47A67ED8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4BD06934" w14:textId="77777777" w:rsidTr="00BA4D09">
        <w:tc>
          <w:tcPr>
            <w:tcW w:w="9493" w:type="dxa"/>
          </w:tcPr>
          <w:p w14:paraId="13ED31D6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D116189" w14:textId="0CDFBD2A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7.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Concrete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outputs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="00DB70B1">
              <w:rPr>
                <w:rFonts w:ascii="Verdana" w:hAnsi="Verdana"/>
                <w:b/>
                <w:sz w:val="18"/>
                <w:szCs w:val="18"/>
              </w:rPr>
              <w:t>quantitative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and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qualitative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(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for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the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OECD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definition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“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output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”,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refer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to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http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://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www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.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oecd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.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org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development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peer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-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reviews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/2754804.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pdf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) / Результати виконання проекту, кількісні та якісні показники</w:t>
            </w:r>
          </w:p>
          <w:p w14:paraId="7CF8C5DD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2007856098"/>
              <w:placeholder>
                <w:docPart w:val="00809CC90BE445C2BCC99616BFB1A53A"/>
              </w:placeholder>
              <w:showingPlcHdr/>
            </w:sdtPr>
            <w:sdtEndPr/>
            <w:sdtContent>
              <w:p w14:paraId="15F2ED5A" w14:textId="090045FA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2E108BD0" w14:textId="6ECBA7D8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135AB854" w14:textId="77777777" w:rsidTr="00BA4D09">
        <w:tc>
          <w:tcPr>
            <w:tcW w:w="9493" w:type="dxa"/>
          </w:tcPr>
          <w:p w14:paraId="70EB20EB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ECB77BD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8. Detailed description of activities and their objectives / Детальний опис і мета запропонованих заходів</w:t>
            </w:r>
          </w:p>
          <w:p w14:paraId="50BD27C1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-1979749437"/>
              <w:placeholder>
                <w:docPart w:val="7C19FA8ADF384D059827513043CE86FA"/>
              </w:placeholder>
              <w:showingPlcHdr/>
            </w:sdtPr>
            <w:sdtEndPr/>
            <w:sdtContent>
              <w:p w14:paraId="4E5B044A" w14:textId="35CA7A9B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21A007DF" w14:textId="03AAE68B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14B831C1" w14:textId="77777777" w:rsidTr="00BA4D09">
        <w:tc>
          <w:tcPr>
            <w:tcW w:w="9493" w:type="dxa"/>
          </w:tcPr>
          <w:p w14:paraId="2B6E7249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0E3D67FC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9.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Project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stages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in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chronological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order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Етапи проекту в хронологічному порядку</w:t>
            </w:r>
          </w:p>
          <w:p w14:paraId="5476670F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1848982163"/>
              <w:placeholder>
                <w:docPart w:val="BC1E63A5743B4321BB42450EF523DDC4"/>
              </w:placeholder>
              <w:showingPlcHdr/>
            </w:sdtPr>
            <w:sdtEndPr/>
            <w:sdtContent>
              <w:p w14:paraId="44C6F477" w14:textId="32EDA33A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3738AFAC" w14:textId="5D5C9B84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44F4AAE0" w14:textId="77777777" w:rsidTr="00BA4D09">
        <w:tc>
          <w:tcPr>
            <w:tcW w:w="9493" w:type="dxa"/>
          </w:tcPr>
          <w:p w14:paraId="418EA56D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C5CFC7F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10. Sustainability of the project / Фактори довготривалості проекту</w:t>
            </w:r>
          </w:p>
          <w:p w14:paraId="2BABD600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-1360279488"/>
              <w:placeholder>
                <w:docPart w:val="A5E1069F9993499F95BE3D8EFD52F5B9"/>
              </w:placeholder>
              <w:showingPlcHdr/>
            </w:sdtPr>
            <w:sdtEndPr/>
            <w:sdtContent>
              <w:p w14:paraId="25AC7F29" w14:textId="56A3FB57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08411CA5" w14:textId="7A3D888D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065CE7BF" w14:textId="77777777" w:rsidTr="00BA4D09">
        <w:tc>
          <w:tcPr>
            <w:tcW w:w="9493" w:type="dxa"/>
          </w:tcPr>
          <w:p w14:paraId="2BD06847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29125C65" w14:textId="3D01ABC4" w:rsidR="007305AF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11. Innovative aspects of the project / Інноваційні аспекти проекту</w:t>
            </w:r>
          </w:p>
          <w:p w14:paraId="042752A7" w14:textId="4E6E23D1" w:rsidR="003C45E2" w:rsidRDefault="003C45E2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744455275"/>
              <w:placeholder>
                <w:docPart w:val="645E831B89E8413F872C91A566AAD5E7"/>
              </w:placeholder>
              <w:showingPlcHdr/>
            </w:sdtPr>
            <w:sdtEndPr/>
            <w:sdtContent>
              <w:p w14:paraId="604D31FA" w14:textId="1F447805" w:rsidR="007305AF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20BD19AF" w14:textId="15F6B137" w:rsidR="003C45E2" w:rsidRDefault="003C45E2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33F951DD" w14:textId="77777777" w:rsidR="003C45E2" w:rsidRPr="009304EA" w:rsidRDefault="003C45E2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01E341B8" w14:textId="3F70AA9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32EC1AB1" w14:textId="77777777" w:rsidTr="00BA4D09">
        <w:tc>
          <w:tcPr>
            <w:tcW w:w="9493" w:type="dxa"/>
          </w:tcPr>
          <w:p w14:paraId="68E54C55" w14:textId="77777777" w:rsidR="000F69D0" w:rsidRDefault="000F69D0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033F7E02" w14:textId="1B6ABD1A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 xml:space="preserve">12. Plan for monitoring the implementation of the project and evaluation of the project success / План моніторингу реалізації проекту та оцінки його успішності </w:t>
            </w:r>
          </w:p>
          <w:p w14:paraId="4B404F7B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-958251052"/>
              <w:placeholder>
                <w:docPart w:val="CC9C656B578245EEAACA22EBAF300FD1"/>
              </w:placeholder>
              <w:showingPlcHdr/>
            </w:sdtPr>
            <w:sdtEndPr/>
            <w:sdtContent>
              <w:p w14:paraId="19194B36" w14:textId="7D017598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2990CBED" w14:textId="7D35EEDB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7305AF" w:rsidRPr="009304EA" w14:paraId="1AE8B842" w14:textId="77777777" w:rsidTr="00BA4D09">
        <w:tc>
          <w:tcPr>
            <w:tcW w:w="9493" w:type="dxa"/>
            <w:tcBorders>
              <w:bottom w:val="single" w:sz="4" w:space="0" w:color="auto"/>
            </w:tcBorders>
          </w:tcPr>
          <w:p w14:paraId="71954FB0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p w14:paraId="4A8E1005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13.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Risk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analysis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: 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corruption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/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fraud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political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regional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instability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,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other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</w:t>
            </w:r>
            <w:r w:rsidRPr="009304EA">
              <w:rPr>
                <w:rFonts w:ascii="Verdana" w:hAnsi="Verdana"/>
                <w:b/>
                <w:sz w:val="18"/>
                <w:szCs w:val="18"/>
              </w:rPr>
              <w:t>risks</w:t>
            </w: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 xml:space="preserve"> / Аналіз ризиків:  корупція / шахрайство, політична / регіональна нестабільність, інших ризиків</w:t>
            </w:r>
          </w:p>
          <w:p w14:paraId="4E8ECA8F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sdt>
            <w:sdtPr>
              <w:rPr>
                <w:rFonts w:ascii="Verdana" w:hAnsi="Verdana"/>
                <w:sz w:val="18"/>
                <w:szCs w:val="18"/>
                <w:lang w:val="uk-UA"/>
              </w:rPr>
              <w:id w:val="354848291"/>
              <w:placeholder>
                <w:docPart w:val="39C99265FC324CBE95265AD9A28251FE"/>
              </w:placeholder>
              <w:showingPlcHdr/>
            </w:sdtPr>
            <w:sdtEndPr/>
            <w:sdtContent>
              <w:p w14:paraId="5A92F122" w14:textId="144863CC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  <w:lang w:val="uk-UA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75AD7830" w14:textId="56FD9D93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  <w:tr w:rsidR="007305AF" w:rsidRPr="009304EA" w14:paraId="1B14012A" w14:textId="77777777" w:rsidTr="00BA4D09">
        <w:tc>
          <w:tcPr>
            <w:tcW w:w="9493" w:type="dxa"/>
            <w:tcBorders>
              <w:bottom w:val="single" w:sz="4" w:space="0" w:color="auto"/>
            </w:tcBorders>
          </w:tcPr>
          <w:p w14:paraId="28EF37B1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24E8AB6B" w14:textId="77777777" w:rsidR="007305AF" w:rsidRPr="009304EA" w:rsidRDefault="007305AF" w:rsidP="007305AF">
            <w:pPr>
              <w:rPr>
                <w:rFonts w:ascii="Verdana" w:hAnsi="Verdana"/>
                <w:b/>
                <w:sz w:val="18"/>
                <w:szCs w:val="18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</w:rPr>
              <w:t>14. Measures to be taken to reduce the risks / Заходи з метою зменшення ризиків</w:t>
            </w:r>
          </w:p>
          <w:p w14:paraId="131700B1" w14:textId="77777777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  <w:sdt>
            <w:sdtPr>
              <w:rPr>
                <w:rFonts w:ascii="Verdana" w:hAnsi="Verdana"/>
                <w:sz w:val="18"/>
                <w:szCs w:val="18"/>
              </w:rPr>
              <w:id w:val="1704590459"/>
              <w:placeholder>
                <w:docPart w:val="7BB132BDCE1E4E8480A2B6A056728444"/>
              </w:placeholder>
              <w:showingPlcHdr/>
            </w:sdtPr>
            <w:sdtEndPr/>
            <w:sdtContent>
              <w:p w14:paraId="4231A180" w14:textId="3888B25B" w:rsidR="007305AF" w:rsidRPr="009304EA" w:rsidRDefault="007305AF" w:rsidP="007305AF">
                <w:pPr>
                  <w:rPr>
                    <w:rFonts w:ascii="Verdana" w:hAnsi="Verdana"/>
                    <w:sz w:val="18"/>
                    <w:szCs w:val="18"/>
                  </w:rPr>
                </w:pPr>
                <w:r w:rsidRPr="009304EA">
                  <w:rPr>
                    <w:rStyle w:val="PlaceholderText"/>
                    <w:rFonts w:ascii="Verdana" w:hAnsi="Verdana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14:paraId="4FE83A5E" w14:textId="748234D4" w:rsidR="007305AF" w:rsidRPr="009304EA" w:rsidRDefault="007305AF" w:rsidP="007305AF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B0295F" w:rsidRPr="009304EA" w14:paraId="674F7F16" w14:textId="77777777" w:rsidTr="00BA4D09">
        <w:tc>
          <w:tcPr>
            <w:tcW w:w="9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C245F" w14:textId="77777777" w:rsidR="00B0295F" w:rsidRDefault="00B0295F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6CA5CED7" w14:textId="77777777" w:rsidR="00B0295F" w:rsidRDefault="00B0295F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175A7E35" w14:textId="77777777" w:rsidR="00B0295F" w:rsidRDefault="00B0295F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  <w:p w14:paraId="37342A82" w14:textId="2FFCFBF4" w:rsidR="00B0295F" w:rsidRPr="009304EA" w:rsidRDefault="00B0295F" w:rsidP="007305AF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7305AF" w:rsidRPr="009304EA" w14:paraId="73106663" w14:textId="77777777" w:rsidTr="00BA4D09">
        <w:tc>
          <w:tcPr>
            <w:tcW w:w="949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351E760" w14:textId="6EA9A0EE" w:rsidR="007305AF" w:rsidRPr="009304EA" w:rsidRDefault="00246001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  <w:r>
              <w:br w:type="page"/>
            </w:r>
          </w:p>
          <w:p w14:paraId="4451ACA9" w14:textId="77777777" w:rsidR="00DE733D" w:rsidRPr="009304EA" w:rsidRDefault="00DE733D" w:rsidP="00DE733D">
            <w:pPr>
              <w:rPr>
                <w:rFonts w:ascii="Verdana" w:hAnsi="Verdana"/>
                <w:b/>
                <w:sz w:val="18"/>
                <w:szCs w:val="18"/>
                <w:lang w:val="uk-UA"/>
              </w:rPr>
            </w:pPr>
            <w:r w:rsidRPr="009304EA">
              <w:rPr>
                <w:rFonts w:ascii="Verdana" w:hAnsi="Verdana"/>
                <w:b/>
                <w:sz w:val="18"/>
                <w:szCs w:val="18"/>
                <w:lang w:val="uk-UA"/>
              </w:rPr>
              <w:t>III ADDITIONAL INFORMATION</w:t>
            </w:r>
          </w:p>
          <w:p w14:paraId="0C599981" w14:textId="77777777" w:rsidR="00DE733D" w:rsidRPr="00202AFE" w:rsidRDefault="00DE733D" w:rsidP="00DE733D">
            <w:pPr>
              <w:rPr>
                <w:rFonts w:ascii="Verdana" w:hAnsi="Verdana"/>
                <w:sz w:val="18"/>
                <w:szCs w:val="18"/>
              </w:rPr>
            </w:pPr>
          </w:p>
          <w:p w14:paraId="64628FA0" w14:textId="3836395B" w:rsidR="00DE733D" w:rsidRPr="00202AFE" w:rsidRDefault="007D24CE" w:rsidP="00FB27E0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sz w:val="32"/>
                  <w:szCs w:val="32"/>
                </w:rPr>
                <w:id w:val="201016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768D" w:rsidRPr="00202AFE">
                  <w:rPr>
                    <w:rFonts w:ascii="MS Gothic" w:eastAsia="MS Gothic" w:hAnsi="MS Gothic"/>
                    <w:sz w:val="32"/>
                    <w:szCs w:val="32"/>
                  </w:rPr>
                  <w:t>☐</w:t>
                </w:r>
              </w:sdtContent>
            </w:sdt>
            <w:r w:rsidR="00DE733D" w:rsidRPr="00202AFE">
              <w:rPr>
                <w:rFonts w:ascii="Verdana" w:hAnsi="Verdana"/>
                <w:sz w:val="18"/>
                <w:szCs w:val="18"/>
              </w:rPr>
              <w:t>copy of registration certificate</w:t>
            </w:r>
            <w:r w:rsidR="00202AFE" w:rsidRPr="00202AFE">
              <w:rPr>
                <w:rFonts w:ascii="Verdana" w:hAnsi="Verdana"/>
                <w:sz w:val="18"/>
                <w:szCs w:val="18"/>
              </w:rPr>
              <w:t xml:space="preserve"> (mandatory)</w:t>
            </w:r>
            <w:r w:rsidR="00DE733D" w:rsidRPr="00202AFE">
              <w:rPr>
                <w:rFonts w:ascii="Verdana" w:hAnsi="Verdana"/>
                <w:sz w:val="18"/>
                <w:szCs w:val="18"/>
              </w:rPr>
              <w:t>;</w:t>
            </w:r>
          </w:p>
          <w:p w14:paraId="128AE57D" w14:textId="77777777" w:rsidR="00202AFE" w:rsidRPr="00202AFE" w:rsidRDefault="00202AFE" w:rsidP="00FB27E0">
            <w:pPr>
              <w:rPr>
                <w:rFonts w:ascii="Verdana" w:hAnsi="Verdana"/>
                <w:sz w:val="18"/>
                <w:szCs w:val="18"/>
              </w:rPr>
            </w:pPr>
          </w:p>
          <w:p w14:paraId="0746740E" w14:textId="77777777" w:rsidR="00202AFE" w:rsidRPr="00202AFE" w:rsidRDefault="00DE733D" w:rsidP="00FB27E0">
            <w:pPr>
              <w:rPr>
                <w:rFonts w:ascii="Verdana" w:hAnsi="Verdana"/>
                <w:sz w:val="18"/>
                <w:szCs w:val="18"/>
              </w:rPr>
            </w:pPr>
            <w:r w:rsidRPr="00202AFE">
              <w:rPr>
                <w:rFonts w:ascii="Verdana" w:hAnsi="Verdana"/>
                <w:sz w:val="18"/>
                <w:szCs w:val="18"/>
              </w:rPr>
              <w:t>other information that might support the reasons for the project</w:t>
            </w:r>
          </w:p>
          <w:p w14:paraId="78FC45A4" w14:textId="321737AE" w:rsidR="00FB27E0" w:rsidRPr="00202AFE" w:rsidRDefault="00202AFE" w:rsidP="00FB27E0">
            <w:pPr>
              <w:rPr>
                <w:rFonts w:ascii="Verdana" w:hAnsi="Verdana"/>
                <w:sz w:val="18"/>
                <w:szCs w:val="18"/>
              </w:rPr>
            </w:pPr>
            <w:r w:rsidRPr="00202AFE">
              <w:rPr>
                <w:rFonts w:ascii="Verdana" w:hAnsi="Verdana"/>
                <w:sz w:val="18"/>
                <w:szCs w:val="18"/>
              </w:rPr>
              <w:t>(</w:t>
            </w:r>
            <w:r w:rsidRPr="00202AFE">
              <w:rPr>
                <w:rFonts w:ascii="Verdana" w:hAnsi="Verdana"/>
                <w:sz w:val="18"/>
                <w:szCs w:val="18"/>
                <w:u w:val="single"/>
              </w:rPr>
              <w:t>not</w:t>
            </w:r>
            <w:r w:rsidRPr="00202AFE">
              <w:rPr>
                <w:rFonts w:ascii="Verdana" w:hAnsi="Verdana"/>
                <w:sz w:val="18"/>
                <w:szCs w:val="18"/>
              </w:rPr>
              <w:t xml:space="preserve"> mandatory)</w:t>
            </w:r>
            <w:r w:rsidR="00FB27E0" w:rsidRPr="00202AFE">
              <w:rPr>
                <w:rFonts w:ascii="Verdana" w:hAnsi="Verdana"/>
                <w:sz w:val="18"/>
                <w:szCs w:val="18"/>
              </w:rPr>
              <w:t>:</w:t>
            </w:r>
          </w:p>
          <w:p w14:paraId="61382AD3" w14:textId="77777777" w:rsidR="00202AFE" w:rsidRPr="00202AFE" w:rsidRDefault="00202AFE" w:rsidP="00FB27E0">
            <w:pPr>
              <w:rPr>
                <w:rFonts w:ascii="Verdana" w:hAnsi="Verdana"/>
                <w:sz w:val="18"/>
                <w:szCs w:val="18"/>
              </w:rPr>
            </w:pPr>
          </w:p>
          <w:p w14:paraId="135D5A5D" w14:textId="77777777" w:rsidR="00FB27E0" w:rsidRPr="00202AFE" w:rsidRDefault="007D24CE" w:rsidP="00FB27E0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sz w:val="32"/>
                  <w:szCs w:val="32"/>
                </w:rPr>
                <w:id w:val="34701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7E0" w:rsidRPr="00202AFE">
                  <w:rPr>
                    <w:rFonts w:ascii="MS Gothic" w:eastAsia="MS Gothic" w:hAnsi="MS Gothic"/>
                    <w:sz w:val="32"/>
                    <w:szCs w:val="32"/>
                  </w:rPr>
                  <w:t>☐</w:t>
                </w:r>
              </w:sdtContent>
            </w:sdt>
            <w:r w:rsidR="00FB27E0" w:rsidRPr="00202AFE">
              <w:rPr>
                <w:rFonts w:ascii="Verdana" w:hAnsi="Verdana"/>
                <w:sz w:val="18"/>
                <w:szCs w:val="18"/>
              </w:rPr>
              <w:t xml:space="preserve"> letters of support</w:t>
            </w:r>
          </w:p>
          <w:p w14:paraId="73B89207" w14:textId="77777777" w:rsidR="00FB27E0" w:rsidRPr="00202AFE" w:rsidRDefault="007D24CE" w:rsidP="00FB27E0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sz w:val="32"/>
                  <w:szCs w:val="32"/>
                </w:rPr>
                <w:id w:val="-21012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7E0" w:rsidRPr="00202AFE">
                  <w:rPr>
                    <w:rFonts w:ascii="MS Gothic" w:eastAsia="MS Gothic" w:hAnsi="MS Gothic"/>
                    <w:sz w:val="32"/>
                    <w:szCs w:val="32"/>
                  </w:rPr>
                  <w:t>☐</w:t>
                </w:r>
              </w:sdtContent>
            </w:sdt>
            <w:r w:rsidR="00FB27E0" w:rsidRPr="00202AFE">
              <w:rPr>
                <w:rFonts w:ascii="Verdana" w:hAnsi="Verdana"/>
                <w:sz w:val="18"/>
                <w:szCs w:val="18"/>
              </w:rPr>
              <w:t xml:space="preserve"> letters of recommendation</w:t>
            </w:r>
          </w:p>
          <w:p w14:paraId="126E6F81" w14:textId="37D44011" w:rsidR="00DE733D" w:rsidRPr="00202AFE" w:rsidRDefault="007D24CE" w:rsidP="00FB27E0">
            <w:pPr>
              <w:rPr>
                <w:rFonts w:ascii="Verdana" w:hAnsi="Verdana"/>
                <w:sz w:val="18"/>
                <w:szCs w:val="18"/>
              </w:rPr>
            </w:pPr>
            <w:sdt>
              <w:sdtPr>
                <w:rPr>
                  <w:sz w:val="32"/>
                  <w:szCs w:val="32"/>
                </w:rPr>
                <w:id w:val="361637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27E0" w:rsidRPr="00202AFE">
                  <w:rPr>
                    <w:rFonts w:ascii="MS Gothic" w:eastAsia="MS Gothic" w:hAnsi="MS Gothic"/>
                    <w:sz w:val="32"/>
                    <w:szCs w:val="32"/>
                  </w:rPr>
                  <w:t>☐</w:t>
                </w:r>
              </w:sdtContent>
            </w:sdt>
            <w:r w:rsidR="00FB27E0" w:rsidRPr="00202AFE">
              <w:rPr>
                <w:rFonts w:ascii="Verdana" w:hAnsi="Verdana"/>
                <w:sz w:val="18"/>
                <w:szCs w:val="18"/>
              </w:rPr>
              <w:t xml:space="preserve"> </w:t>
            </w:r>
            <w:r w:rsidR="00DE733D" w:rsidRPr="00202AFE">
              <w:rPr>
                <w:rFonts w:ascii="Verdana" w:hAnsi="Verdana"/>
                <w:sz w:val="18"/>
                <w:szCs w:val="18"/>
              </w:rPr>
              <w:t>CVs of peopl</w:t>
            </w:r>
            <w:r w:rsidR="00FB27E0" w:rsidRPr="00202AFE">
              <w:rPr>
                <w:rFonts w:ascii="Verdana" w:hAnsi="Verdana"/>
                <w:sz w:val="18"/>
                <w:szCs w:val="18"/>
              </w:rPr>
              <w:t>e involved in the project, etc.</w:t>
            </w:r>
          </w:p>
          <w:p w14:paraId="64AA9EF8" w14:textId="020987C3" w:rsidR="0046768D" w:rsidRDefault="007D24CE" w:rsidP="00FB27E0">
            <w:pPr>
              <w:rPr>
                <w:rFonts w:ascii="Verdana" w:hAnsi="Verdana"/>
                <w:sz w:val="18"/>
                <w:szCs w:val="18"/>
                <w:lang w:val="uk-UA"/>
              </w:rPr>
            </w:pPr>
            <w:sdt>
              <w:sdtPr>
                <w:rPr>
                  <w:sz w:val="32"/>
                  <w:szCs w:val="32"/>
                </w:rPr>
                <w:id w:val="-587769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768D" w:rsidRPr="00202AFE">
                  <w:rPr>
                    <w:rFonts w:ascii="MS Gothic" w:eastAsia="MS Gothic" w:hAnsi="MS Gothic"/>
                    <w:sz w:val="32"/>
                    <w:szCs w:val="32"/>
                  </w:rPr>
                  <w:t>☐</w:t>
                </w:r>
              </w:sdtContent>
            </w:sdt>
            <w:r w:rsidR="0046768D" w:rsidRPr="00202AFE">
              <w:rPr>
                <w:sz w:val="32"/>
                <w:szCs w:val="32"/>
              </w:rPr>
              <w:t xml:space="preserve"> </w:t>
            </w:r>
            <w:r w:rsidR="0046768D" w:rsidRPr="00202AFE">
              <w:rPr>
                <w:rFonts w:ascii="Verdana" w:hAnsi="Verdana"/>
                <w:sz w:val="18"/>
                <w:szCs w:val="18"/>
              </w:rPr>
              <w:t>Other materials:</w:t>
            </w:r>
            <w:r w:rsidR="0046768D" w:rsidRPr="00202AFE">
              <w:rPr>
                <w:sz w:val="32"/>
                <w:szCs w:val="32"/>
              </w:rPr>
              <w:t xml:space="preserve"> </w:t>
            </w:r>
            <w:sdt>
              <w:sdtPr>
                <w:rPr>
                  <w:sz w:val="32"/>
                  <w:szCs w:val="32"/>
                </w:rPr>
                <w:id w:val="-180742204"/>
                <w:placeholder>
                  <w:docPart w:val="DAA65C2734C946BAABEE3F28F23DD2ED"/>
                </w:placeholder>
                <w:showingPlcHdr/>
                <w:text/>
              </w:sdtPr>
              <w:sdtEndPr/>
              <w:sdtContent>
                <w:r w:rsidR="0046768D" w:rsidRPr="00202AFE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0D00BED3" w14:textId="77777777" w:rsidR="0046768D" w:rsidRPr="00FB27E0" w:rsidRDefault="0046768D" w:rsidP="00FB27E0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  <w:p w14:paraId="1A4C100C" w14:textId="3F3C96B5" w:rsidR="00DE733D" w:rsidRPr="009304EA" w:rsidRDefault="00DE733D" w:rsidP="007305AF">
            <w:pPr>
              <w:rPr>
                <w:rFonts w:ascii="Verdana" w:hAnsi="Verdana"/>
                <w:sz w:val="18"/>
                <w:szCs w:val="18"/>
                <w:lang w:val="uk-UA"/>
              </w:rPr>
            </w:pPr>
          </w:p>
        </w:tc>
      </w:tr>
    </w:tbl>
    <w:p w14:paraId="51DECFBE" w14:textId="0ED8D9DB" w:rsidR="00895661" w:rsidRDefault="00895661">
      <w:pPr>
        <w:rPr>
          <w:rFonts w:ascii="Verdana" w:hAnsi="Verdana"/>
          <w:sz w:val="18"/>
          <w:szCs w:val="18"/>
          <w:lang w:val="uk-UA"/>
        </w:rPr>
      </w:pPr>
    </w:p>
    <w:p w14:paraId="78296E07" w14:textId="77777777" w:rsidR="007E1C80" w:rsidRDefault="007E1C80">
      <w:pPr>
        <w:rPr>
          <w:rFonts w:ascii="Verdana" w:hAnsi="Verdana"/>
          <w:sz w:val="18"/>
          <w:szCs w:val="18"/>
          <w:lang w:val="uk-UA"/>
        </w:rPr>
      </w:pPr>
    </w:p>
    <w:p w14:paraId="066D03B1" w14:textId="77777777" w:rsidR="007E1C80" w:rsidRDefault="007E1C80">
      <w:pPr>
        <w:rPr>
          <w:rFonts w:ascii="Verdana" w:hAnsi="Verdana"/>
          <w:sz w:val="18"/>
          <w:szCs w:val="18"/>
          <w:lang w:val="uk-UA"/>
        </w:rPr>
      </w:pPr>
      <w:r>
        <w:rPr>
          <w:rFonts w:ascii="Verdana" w:hAnsi="Verdana"/>
          <w:sz w:val="18"/>
          <w:szCs w:val="18"/>
          <w:lang w:val="uk-UA"/>
        </w:rPr>
        <w:br w:type="page"/>
      </w:r>
    </w:p>
    <w:p w14:paraId="0DE85CE4" w14:textId="77777777" w:rsidR="007E1C80" w:rsidRDefault="007E1C80">
      <w:pPr>
        <w:rPr>
          <w:rFonts w:ascii="Verdana" w:hAnsi="Verdana"/>
          <w:sz w:val="18"/>
          <w:szCs w:val="18"/>
          <w:lang w:val="uk-UA"/>
        </w:rPr>
        <w:sectPr w:rsidR="007E1C80" w:rsidSect="00E21A69">
          <w:footerReference w:type="default" r:id="rId11"/>
          <w:footerReference w:type="first" r:id="rId12"/>
          <w:pgSz w:w="11906" w:h="16838" w:code="9"/>
          <w:pgMar w:top="567" w:right="851" w:bottom="851" w:left="1418" w:header="709" w:footer="709" w:gutter="0"/>
          <w:cols w:space="708"/>
          <w:docGrid w:linePitch="360"/>
        </w:sectPr>
      </w:pPr>
    </w:p>
    <w:p w14:paraId="690B9314" w14:textId="1A1D4E3F" w:rsidR="00A8674B" w:rsidRDefault="007E1C80" w:rsidP="00A8674B">
      <w:pPr>
        <w:tabs>
          <w:tab w:val="left" w:pos="5387"/>
          <w:tab w:val="left" w:pos="9072"/>
        </w:tabs>
        <w:rPr>
          <w:rFonts w:ascii="Verdana" w:hAnsi="Verdana"/>
          <w:sz w:val="18"/>
          <w:szCs w:val="18"/>
          <w:lang w:val="uk-UA"/>
        </w:rPr>
      </w:pPr>
      <w:r w:rsidRPr="00E44004">
        <w:rPr>
          <w:rFonts w:ascii="Verdana" w:hAnsi="Verdana"/>
          <w:b/>
          <w:sz w:val="18"/>
          <w:szCs w:val="18"/>
          <w:lang w:val="uk-UA"/>
        </w:rPr>
        <w:t>ANNEX I</w:t>
      </w:r>
      <w:r w:rsidR="00A8674B" w:rsidRPr="00A42723">
        <w:rPr>
          <w:rFonts w:ascii="Verdana" w:hAnsi="Verdana"/>
          <w:b/>
          <w:sz w:val="18"/>
          <w:szCs w:val="18"/>
          <w:lang w:val="uk-UA"/>
        </w:rPr>
        <w:t xml:space="preserve">: </w:t>
      </w:r>
      <w:r w:rsidRPr="00E44004">
        <w:rPr>
          <w:rFonts w:ascii="Verdana" w:hAnsi="Verdana"/>
          <w:b/>
          <w:sz w:val="18"/>
          <w:szCs w:val="18"/>
          <w:lang w:val="uk-UA"/>
        </w:rPr>
        <w:t>PROJECT BUDGET/ БЮДЖЕТ ПРОЕКТУ</w:t>
      </w:r>
      <w:r w:rsidR="00A8674B" w:rsidRPr="00A42723">
        <w:rPr>
          <w:rFonts w:ascii="Verdana" w:hAnsi="Verdana"/>
          <w:b/>
          <w:sz w:val="18"/>
          <w:szCs w:val="18"/>
          <w:lang w:val="uk-UA"/>
        </w:rPr>
        <w:t xml:space="preserve"> </w:t>
      </w:r>
      <w:r>
        <w:rPr>
          <w:rFonts w:ascii="Verdana" w:hAnsi="Verdana"/>
          <w:sz w:val="18"/>
          <w:szCs w:val="18"/>
          <w:lang w:val="uk-UA"/>
        </w:rPr>
        <w:t xml:space="preserve">(in Ukrainian </w:t>
      </w:r>
      <w:r>
        <w:rPr>
          <w:rFonts w:ascii="Verdana" w:hAnsi="Verdana"/>
          <w:sz w:val="18"/>
          <w:szCs w:val="18"/>
        </w:rPr>
        <w:t>h</w:t>
      </w:r>
      <w:r w:rsidR="00E44004">
        <w:rPr>
          <w:rFonts w:ascii="Verdana" w:hAnsi="Verdana"/>
          <w:sz w:val="18"/>
          <w:szCs w:val="18"/>
          <w:lang w:val="uk-UA"/>
        </w:rPr>
        <w:t>ryvnya)</w:t>
      </w:r>
      <w:r w:rsidR="00A42723" w:rsidRPr="00A42723">
        <w:rPr>
          <w:rFonts w:ascii="Verdana" w:hAnsi="Verdana"/>
          <w:sz w:val="18"/>
          <w:szCs w:val="18"/>
          <w:lang w:val="uk-UA"/>
        </w:rPr>
        <w:t xml:space="preserve"> – </w:t>
      </w:r>
      <w:r w:rsidR="00A42723">
        <w:rPr>
          <w:rFonts w:ascii="Verdana" w:hAnsi="Verdana"/>
          <w:sz w:val="18"/>
          <w:szCs w:val="18"/>
        </w:rPr>
        <w:t>double</w:t>
      </w:r>
      <w:r w:rsidR="00A42723" w:rsidRPr="00A42723">
        <w:rPr>
          <w:rFonts w:ascii="Verdana" w:hAnsi="Verdana"/>
          <w:sz w:val="18"/>
          <w:szCs w:val="18"/>
          <w:lang w:val="uk-UA"/>
        </w:rPr>
        <w:t>-</w:t>
      </w:r>
      <w:r w:rsidR="00A42723">
        <w:rPr>
          <w:rFonts w:ascii="Verdana" w:hAnsi="Verdana"/>
          <w:sz w:val="18"/>
          <w:szCs w:val="18"/>
        </w:rPr>
        <w:t>click</w:t>
      </w:r>
      <w:r w:rsidR="00A42723" w:rsidRPr="00A42723">
        <w:rPr>
          <w:rFonts w:ascii="Verdana" w:hAnsi="Verdana"/>
          <w:sz w:val="18"/>
          <w:szCs w:val="18"/>
          <w:lang w:val="uk-UA"/>
        </w:rPr>
        <w:t xml:space="preserve"> </w:t>
      </w:r>
      <w:r w:rsidR="00A42723">
        <w:rPr>
          <w:rFonts w:ascii="Verdana" w:hAnsi="Verdana"/>
          <w:sz w:val="18"/>
          <w:szCs w:val="18"/>
        </w:rPr>
        <w:t>to</w:t>
      </w:r>
      <w:r w:rsidR="00A42723" w:rsidRPr="00A42723">
        <w:rPr>
          <w:rFonts w:ascii="Verdana" w:hAnsi="Verdana"/>
          <w:sz w:val="18"/>
          <w:szCs w:val="18"/>
          <w:lang w:val="uk-UA"/>
        </w:rPr>
        <w:t xml:space="preserve"> </w:t>
      </w:r>
      <w:r w:rsidR="00A42723">
        <w:rPr>
          <w:rFonts w:ascii="Verdana" w:hAnsi="Verdana"/>
          <w:sz w:val="18"/>
          <w:szCs w:val="18"/>
        </w:rPr>
        <w:t>edit</w:t>
      </w:r>
      <w:r w:rsidR="00A42723" w:rsidRPr="00A42723">
        <w:rPr>
          <w:rFonts w:ascii="Verdana" w:hAnsi="Verdana"/>
          <w:sz w:val="18"/>
          <w:szCs w:val="18"/>
          <w:lang w:val="uk-UA"/>
        </w:rPr>
        <w:t xml:space="preserve"> / </w:t>
      </w:r>
      <w:r w:rsidR="00A42723">
        <w:rPr>
          <w:rFonts w:ascii="Verdana" w:hAnsi="Verdana"/>
          <w:sz w:val="18"/>
          <w:szCs w:val="18"/>
          <w:lang w:val="uk-UA"/>
        </w:rPr>
        <w:t>клікніть двічі, щоб внести дані</w:t>
      </w:r>
    </w:p>
    <w:bookmarkStart w:id="1" w:name="_MON_1606816307"/>
    <w:bookmarkEnd w:id="1"/>
    <w:p w14:paraId="254104C4" w14:textId="1C4BC56E" w:rsidR="00A8674B" w:rsidRDefault="00E50C21" w:rsidP="00A8674B">
      <w:pPr>
        <w:tabs>
          <w:tab w:val="left" w:pos="5387"/>
          <w:tab w:val="left" w:pos="9072"/>
        </w:tabs>
        <w:rPr>
          <w:rFonts w:ascii="Verdana" w:hAnsi="Verdana"/>
          <w:sz w:val="18"/>
          <w:szCs w:val="18"/>
          <w:lang w:val="uk-UA"/>
        </w:rPr>
      </w:pPr>
      <w:r>
        <w:rPr>
          <w:rFonts w:ascii="Verdana" w:hAnsi="Verdana"/>
          <w:sz w:val="18"/>
          <w:szCs w:val="18"/>
          <w:lang w:val="uk-UA"/>
        </w:rPr>
        <w:object w:dxaOrig="16212" w:dyaOrig="10728" w14:anchorId="618CD7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8.8pt;height:456.6pt" o:ole="">
            <v:imagedata r:id="rId13" o:title=""/>
          </v:shape>
          <o:OLEObject Type="Embed" ProgID="Excel.Sheet.12" ShapeID="_x0000_i1025" DrawAspect="Content" ObjectID="_1606892527" r:id="rId14"/>
        </w:object>
      </w:r>
      <w:r w:rsidR="00A8674B">
        <w:rPr>
          <w:rFonts w:ascii="Verdana" w:hAnsi="Verdana"/>
          <w:sz w:val="18"/>
          <w:szCs w:val="18"/>
          <w:lang w:val="uk-UA"/>
        </w:rPr>
        <w:t xml:space="preserve"> </w:t>
      </w:r>
    </w:p>
    <w:p w14:paraId="7BDB24E9" w14:textId="4EB013FF" w:rsidR="009447B9" w:rsidRPr="009447B9" w:rsidRDefault="009447B9" w:rsidP="00A8674B">
      <w:pPr>
        <w:tabs>
          <w:tab w:val="left" w:pos="5387"/>
          <w:tab w:val="left" w:pos="9072"/>
        </w:tabs>
        <w:rPr>
          <w:rFonts w:ascii="Verdana" w:hAnsi="Verdana"/>
          <w:i/>
          <w:sz w:val="18"/>
          <w:szCs w:val="18"/>
          <w:lang w:val="uk-UA"/>
        </w:rPr>
      </w:pPr>
      <w:r w:rsidRPr="009447B9">
        <w:rPr>
          <w:rFonts w:ascii="Verdana" w:hAnsi="Verdana"/>
          <w:i/>
          <w:sz w:val="18"/>
          <w:szCs w:val="18"/>
        </w:rPr>
        <w:t>*</w:t>
      </w:r>
      <w:r w:rsidRPr="009447B9">
        <w:rPr>
          <w:i/>
        </w:rPr>
        <w:t xml:space="preserve"> </w:t>
      </w:r>
      <w:r w:rsidRPr="009447B9">
        <w:rPr>
          <w:rFonts w:ascii="Verdana" w:hAnsi="Verdana"/>
          <w:i/>
          <w:sz w:val="18"/>
          <w:szCs w:val="18"/>
        </w:rPr>
        <w:t>N.B. Please indicate the contribution already pledged or requested from other donors / Отриманий чи очікуваний внесок інших донорів</w:t>
      </w:r>
    </w:p>
    <w:sectPr w:rsidR="009447B9" w:rsidRPr="009447B9" w:rsidSect="00A8674B">
      <w:pgSz w:w="16838" w:h="11906" w:orient="landscape" w:code="9"/>
      <w:pgMar w:top="567" w:right="851" w:bottom="56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EADA72" w14:textId="77777777" w:rsidR="00B37106" w:rsidRDefault="00B37106" w:rsidP="00B37106">
      <w:pPr>
        <w:spacing w:after="0" w:line="240" w:lineRule="auto"/>
      </w:pPr>
      <w:r>
        <w:separator/>
      </w:r>
    </w:p>
  </w:endnote>
  <w:endnote w:type="continuationSeparator" w:id="0">
    <w:p w14:paraId="27373D4D" w14:textId="77777777" w:rsidR="00B37106" w:rsidRDefault="00B37106" w:rsidP="00B3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33313" w14:textId="47FEBB96" w:rsidR="00B37106" w:rsidRPr="00D90AEB" w:rsidRDefault="00B37106" w:rsidP="00D90AEB">
    <w:pPr>
      <w:pStyle w:val="Footer"/>
      <w:jc w:val="center"/>
      <w:rPr>
        <w:sz w:val="20"/>
        <w:szCs w:val="20"/>
        <w:vertAlign w:val="subscript"/>
      </w:rPr>
    </w:pPr>
    <w:r w:rsidRPr="00D90AEB">
      <w:rPr>
        <w:sz w:val="20"/>
        <w:szCs w:val="20"/>
        <w:vertAlign w:val="subscript"/>
      </w:rPr>
      <w:t xml:space="preserve">Embassy of the Kingdom of the </w:t>
    </w:r>
    <w:r w:rsidR="00D90AEB" w:rsidRPr="00D90AEB">
      <w:rPr>
        <w:sz w:val="20"/>
        <w:szCs w:val="20"/>
        <w:vertAlign w:val="subscript"/>
      </w:rPr>
      <w:t>Netherlands in Ukraine | Human Rights Fund</w:t>
    </w:r>
    <w:r w:rsidR="00D90AEB">
      <w:rPr>
        <w:sz w:val="20"/>
        <w:szCs w:val="20"/>
        <w:vertAlign w:val="subscript"/>
      </w:rPr>
      <w:t xml:space="preserve"> 2019</w:t>
    </w:r>
    <w:r w:rsidR="00D90AEB">
      <w:rPr>
        <w:sz w:val="20"/>
        <w:szCs w:val="20"/>
        <w:vertAlign w:val="subscript"/>
      </w:rPr>
      <w:tab/>
    </w:r>
    <w:r w:rsidR="00D90AEB">
      <w:rPr>
        <w:sz w:val="20"/>
        <w:szCs w:val="20"/>
        <w:vertAlign w:val="subscript"/>
      </w:rPr>
      <w:tab/>
    </w:r>
    <w:r w:rsidR="00D90AEB" w:rsidRPr="00D90AEB">
      <w:rPr>
        <w:sz w:val="20"/>
        <w:szCs w:val="20"/>
        <w:vertAlign w:val="subscript"/>
      </w:rPr>
      <w:fldChar w:fldCharType="begin"/>
    </w:r>
    <w:r w:rsidR="00D90AEB" w:rsidRPr="00D90AEB">
      <w:rPr>
        <w:sz w:val="20"/>
        <w:szCs w:val="20"/>
        <w:vertAlign w:val="subscript"/>
      </w:rPr>
      <w:instrText>PAGE   \* MERGEFORMAT</w:instrText>
    </w:r>
    <w:r w:rsidR="00D90AEB" w:rsidRPr="00D90AEB">
      <w:rPr>
        <w:sz w:val="20"/>
        <w:szCs w:val="20"/>
        <w:vertAlign w:val="subscript"/>
      </w:rPr>
      <w:fldChar w:fldCharType="separate"/>
    </w:r>
    <w:r w:rsidR="007D24CE">
      <w:rPr>
        <w:noProof/>
        <w:sz w:val="20"/>
        <w:szCs w:val="20"/>
        <w:vertAlign w:val="subscript"/>
      </w:rPr>
      <w:t>2</w:t>
    </w:r>
    <w:r w:rsidR="00D90AEB" w:rsidRPr="00D90AEB">
      <w:rPr>
        <w:sz w:val="20"/>
        <w:szCs w:val="20"/>
        <w:vertAlign w:val="subscript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42952" w14:textId="69D37EE5" w:rsidR="00A8674B" w:rsidRPr="008F06D1" w:rsidRDefault="008F06D1" w:rsidP="008F06D1">
    <w:pPr>
      <w:pStyle w:val="Footer"/>
      <w:jc w:val="center"/>
    </w:pPr>
    <w:r w:rsidRPr="00D90AEB">
      <w:rPr>
        <w:sz w:val="20"/>
        <w:szCs w:val="20"/>
        <w:vertAlign w:val="subscript"/>
      </w:rPr>
      <w:t>Embassy of the Kingdom of the Netherlands in Ukraine | Human Rights Fund</w:t>
    </w:r>
    <w:r>
      <w:rPr>
        <w:sz w:val="20"/>
        <w:szCs w:val="20"/>
        <w:vertAlign w:val="subscript"/>
      </w:rPr>
      <w:t xml:space="preserve"> 2019</w:t>
    </w:r>
    <w:r>
      <w:rPr>
        <w:sz w:val="20"/>
        <w:szCs w:val="20"/>
        <w:vertAlign w:val="subscript"/>
      </w:rPr>
      <w:tab/>
    </w:r>
    <w:r>
      <w:rPr>
        <w:sz w:val="20"/>
        <w:szCs w:val="20"/>
        <w:vertAlign w:val="subscript"/>
      </w:rPr>
      <w:tab/>
    </w:r>
    <w:r w:rsidRPr="00D90AEB">
      <w:rPr>
        <w:sz w:val="20"/>
        <w:szCs w:val="20"/>
        <w:vertAlign w:val="subscript"/>
      </w:rPr>
      <w:fldChar w:fldCharType="begin"/>
    </w:r>
    <w:r w:rsidRPr="00D90AEB">
      <w:rPr>
        <w:sz w:val="20"/>
        <w:szCs w:val="20"/>
        <w:vertAlign w:val="subscript"/>
      </w:rPr>
      <w:instrText>PAGE   \* MERGEFORMAT</w:instrText>
    </w:r>
    <w:r w:rsidRPr="00D90AEB">
      <w:rPr>
        <w:sz w:val="20"/>
        <w:szCs w:val="20"/>
        <w:vertAlign w:val="subscript"/>
      </w:rPr>
      <w:fldChar w:fldCharType="separate"/>
    </w:r>
    <w:r w:rsidR="000A326B">
      <w:rPr>
        <w:noProof/>
        <w:sz w:val="20"/>
        <w:szCs w:val="20"/>
        <w:vertAlign w:val="subscript"/>
      </w:rPr>
      <w:t>5</w:t>
    </w:r>
    <w:r w:rsidRPr="00D90AEB">
      <w:rPr>
        <w:sz w:val="20"/>
        <w:szCs w:val="20"/>
        <w:vertAlign w:val="subscrip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88A96F" w14:textId="77777777" w:rsidR="00B37106" w:rsidRDefault="00B37106" w:rsidP="00B37106">
      <w:pPr>
        <w:spacing w:after="0" w:line="240" w:lineRule="auto"/>
      </w:pPr>
      <w:r>
        <w:separator/>
      </w:r>
    </w:p>
  </w:footnote>
  <w:footnote w:type="continuationSeparator" w:id="0">
    <w:p w14:paraId="3A037A90" w14:textId="77777777" w:rsidR="00B37106" w:rsidRDefault="00B37106" w:rsidP="00B371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00417C"/>
    <w:multiLevelType w:val="hybridMultilevel"/>
    <w:tmpl w:val="35067930"/>
    <w:lvl w:ilvl="0" w:tplc="DE3EB5F0">
      <w:numFmt w:val="bullet"/>
      <w:lvlText w:val="•"/>
      <w:lvlJc w:val="left"/>
      <w:pPr>
        <w:ind w:left="1080" w:hanging="72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411A6"/>
    <w:multiLevelType w:val="hybridMultilevel"/>
    <w:tmpl w:val="9FDA0926"/>
    <w:lvl w:ilvl="0" w:tplc="DE3EB5F0">
      <w:numFmt w:val="bullet"/>
      <w:lvlText w:val="•"/>
      <w:lvlJc w:val="left"/>
      <w:pPr>
        <w:ind w:left="1440" w:hanging="72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F3A2FA8"/>
    <w:multiLevelType w:val="hybridMultilevel"/>
    <w:tmpl w:val="EDBE2D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835"/>
    <w:rsid w:val="0006359D"/>
    <w:rsid w:val="000A326B"/>
    <w:rsid w:val="000B190A"/>
    <w:rsid w:val="000B2056"/>
    <w:rsid w:val="000F69D0"/>
    <w:rsid w:val="00110C19"/>
    <w:rsid w:val="00202AFE"/>
    <w:rsid w:val="0022489F"/>
    <w:rsid w:val="00246001"/>
    <w:rsid w:val="00305775"/>
    <w:rsid w:val="0034233C"/>
    <w:rsid w:val="00390D3E"/>
    <w:rsid w:val="0039332C"/>
    <w:rsid w:val="00395DA8"/>
    <w:rsid w:val="00396F01"/>
    <w:rsid w:val="00397D7C"/>
    <w:rsid w:val="003C45E2"/>
    <w:rsid w:val="00421FFE"/>
    <w:rsid w:val="0046768D"/>
    <w:rsid w:val="00495104"/>
    <w:rsid w:val="004E73A8"/>
    <w:rsid w:val="00521AFA"/>
    <w:rsid w:val="00562C13"/>
    <w:rsid w:val="005806F7"/>
    <w:rsid w:val="0068453B"/>
    <w:rsid w:val="007305AF"/>
    <w:rsid w:val="00735109"/>
    <w:rsid w:val="00753E92"/>
    <w:rsid w:val="007D24CE"/>
    <w:rsid w:val="007E1C80"/>
    <w:rsid w:val="007E334E"/>
    <w:rsid w:val="00895661"/>
    <w:rsid w:val="008A139D"/>
    <w:rsid w:val="008A696E"/>
    <w:rsid w:val="008F06D1"/>
    <w:rsid w:val="009304EA"/>
    <w:rsid w:val="009447B9"/>
    <w:rsid w:val="00A26F78"/>
    <w:rsid w:val="00A42723"/>
    <w:rsid w:val="00A8674B"/>
    <w:rsid w:val="00AC0835"/>
    <w:rsid w:val="00AC4F46"/>
    <w:rsid w:val="00AD42E5"/>
    <w:rsid w:val="00B0295F"/>
    <w:rsid w:val="00B37106"/>
    <w:rsid w:val="00B902C5"/>
    <w:rsid w:val="00BA4D09"/>
    <w:rsid w:val="00C66918"/>
    <w:rsid w:val="00CC6F72"/>
    <w:rsid w:val="00D12A48"/>
    <w:rsid w:val="00D46C38"/>
    <w:rsid w:val="00D876DD"/>
    <w:rsid w:val="00D90AEB"/>
    <w:rsid w:val="00D93234"/>
    <w:rsid w:val="00DB70B1"/>
    <w:rsid w:val="00DE733D"/>
    <w:rsid w:val="00E21A69"/>
    <w:rsid w:val="00E44004"/>
    <w:rsid w:val="00E46B20"/>
    <w:rsid w:val="00E50C21"/>
    <w:rsid w:val="00E85C48"/>
    <w:rsid w:val="00EC3E73"/>
    <w:rsid w:val="00FB27E0"/>
    <w:rsid w:val="00FE32EF"/>
    <w:rsid w:val="00FE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6E374A6"/>
  <w15:chartTrackingRefBased/>
  <w15:docId w15:val="{93EA0690-EDF2-4258-8D7F-6981DBBEA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C0835"/>
    <w:rPr>
      <w:color w:val="808080"/>
    </w:rPr>
  </w:style>
  <w:style w:type="table" w:styleId="TableGrid">
    <w:name w:val="Table Grid"/>
    <w:basedOn w:val="TableNormal"/>
    <w:uiPriority w:val="39"/>
    <w:rsid w:val="00AC0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05A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106"/>
  </w:style>
  <w:style w:type="paragraph" w:styleId="Footer">
    <w:name w:val="footer"/>
    <w:basedOn w:val="Normal"/>
    <w:link w:val="FooterChar"/>
    <w:uiPriority w:val="99"/>
    <w:unhideWhenUsed/>
    <w:rsid w:val="00B3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package" Target="embeddings/Microsoft_Excel_Worksheet.xlsx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9B134547494447A82E56933B3CE6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8B5B51-BCCD-4195-A20B-64EA77A2612A}"/>
      </w:docPartPr>
      <w:docPartBody>
        <w:p w:rsidR="00001A00" w:rsidRDefault="00592876" w:rsidP="00592876">
          <w:pPr>
            <w:pStyle w:val="A9B134547494447A82E56933B3CE6DDC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to enter a date.</w:t>
          </w:r>
        </w:p>
      </w:docPartBody>
    </w:docPart>
    <w:docPart>
      <w:docPartPr>
        <w:name w:val="8E5E954074BD41B491E7F4F2DC4EF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8C937-AC7C-4FBB-97CC-08748AD94ABC}"/>
      </w:docPartPr>
      <w:docPartBody>
        <w:p w:rsidR="00001A00" w:rsidRDefault="00592876" w:rsidP="00592876">
          <w:pPr>
            <w:pStyle w:val="8E5E954074BD41B491E7F4F2DC4EF28B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653D1C3D4114B9099E2D24384C3D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F8CC31-6C52-4EE8-84E8-9500D5F55384}"/>
      </w:docPartPr>
      <w:docPartBody>
        <w:p w:rsidR="00001A00" w:rsidRDefault="00592876" w:rsidP="00592876">
          <w:pPr>
            <w:pStyle w:val="2653D1C3D4114B9099E2D24384C3DFBE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6122B337464446089EA95A510CA3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6A2AE-74D9-4CD5-9084-571DB680D79D}"/>
      </w:docPartPr>
      <w:docPartBody>
        <w:p w:rsidR="00001A00" w:rsidRDefault="00592876" w:rsidP="00592876">
          <w:pPr>
            <w:pStyle w:val="86122B337464446089EA95A510CA3CA8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D87DE18751F456F807426EE53D7A7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F470C-9325-4A03-85D9-5F4E8BFF391F}"/>
      </w:docPartPr>
      <w:docPartBody>
        <w:p w:rsidR="00001A00" w:rsidRDefault="00592876" w:rsidP="00592876">
          <w:pPr>
            <w:pStyle w:val="2D87DE18751F456F807426EE53D7A732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C7A8EB648674F19A3605EE6C1C6E1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219CA-0829-47EB-809F-638122EFECD2}"/>
      </w:docPartPr>
      <w:docPartBody>
        <w:p w:rsidR="00001A00" w:rsidRDefault="00592876" w:rsidP="00592876">
          <w:pPr>
            <w:pStyle w:val="5C7A8EB648674F19A3605EE6C1C6E165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226445174F47A29B59997640E0C6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083B9-2260-4E50-9ED8-AD1ED08BFA83}"/>
      </w:docPartPr>
      <w:docPartBody>
        <w:p w:rsidR="00001A00" w:rsidRDefault="00592876" w:rsidP="00592876">
          <w:pPr>
            <w:pStyle w:val="39226445174F47A29B59997640E0C6915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DFECC91C85B41AE9BBE93852B46A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1F86F3-9CF2-4011-88F6-A8D3AE031DED}"/>
      </w:docPartPr>
      <w:docPartBody>
        <w:p w:rsidR="00001A00" w:rsidRDefault="00592876" w:rsidP="00592876">
          <w:pPr>
            <w:pStyle w:val="4DFECC91C85B41AE9BBE93852B46AD50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C121F8335C0411AA52D3C043282D7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CA1853-98F2-42E0-B272-07ECF22E2EC2}"/>
      </w:docPartPr>
      <w:docPartBody>
        <w:p w:rsidR="00001A00" w:rsidRDefault="00592876" w:rsidP="00592876">
          <w:pPr>
            <w:pStyle w:val="2C121F8335C0411AA52D3C043282D7C6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95CFE89A62C47BFAFAD009A2169B6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C09F0-A70E-4EC1-95A4-6F054AA02078}"/>
      </w:docPartPr>
      <w:docPartBody>
        <w:p w:rsidR="00001A00" w:rsidRDefault="00592876" w:rsidP="00592876">
          <w:pPr>
            <w:pStyle w:val="F95CFE89A62C47BFAFAD009A2169B651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6FB58BE30AB4C668B3660BC439749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3F9DE-658D-4C17-8916-410382DF58CD}"/>
      </w:docPartPr>
      <w:docPartBody>
        <w:p w:rsidR="00001A00" w:rsidRDefault="00592876" w:rsidP="00592876">
          <w:pPr>
            <w:pStyle w:val="F6FB58BE30AB4C668B3660BC43974935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618FA5F61B4EC78055B9198F6B1D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8DA3F1-3B68-4C10-B514-19027D06B246}"/>
      </w:docPartPr>
      <w:docPartBody>
        <w:p w:rsidR="00001A00" w:rsidRDefault="00592876" w:rsidP="00592876">
          <w:pPr>
            <w:pStyle w:val="31618FA5F61B4EC78055B9198F6B1D9A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9FEE1B9BADA4F7C84E7F814B4B77A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491105-504D-4A9A-93C5-90F2FB860EC2}"/>
      </w:docPartPr>
      <w:docPartBody>
        <w:p w:rsidR="00001A00" w:rsidRDefault="00592876" w:rsidP="00592876">
          <w:pPr>
            <w:pStyle w:val="69FEE1B9BADA4F7C84E7F814B4B77ADE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or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tap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here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to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enter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 xml:space="preserve"> </w:t>
          </w:r>
          <w:r w:rsidRPr="009304EA">
            <w:rPr>
              <w:rStyle w:val="PlaceholderText"/>
              <w:rFonts w:ascii="Verdana" w:hAnsi="Verdana"/>
              <w:sz w:val="18"/>
              <w:szCs w:val="18"/>
            </w:rPr>
            <w:t>text</w:t>
          </w:r>
          <w:r w:rsidRPr="009304EA">
            <w:rPr>
              <w:rStyle w:val="PlaceholderText"/>
              <w:rFonts w:ascii="Verdana" w:hAnsi="Verdana"/>
              <w:sz w:val="18"/>
              <w:szCs w:val="18"/>
              <w:lang w:val="uk-UA"/>
            </w:rPr>
            <w:t>.</w:t>
          </w:r>
        </w:p>
      </w:docPartBody>
    </w:docPart>
    <w:docPart>
      <w:docPartPr>
        <w:name w:val="11FBBB0BE84F442D8FA3963533DDCF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E9FBB8-C0A6-45DC-8E7E-31DA7A38C99F}"/>
      </w:docPartPr>
      <w:docPartBody>
        <w:p w:rsidR="00001A00" w:rsidRDefault="00592876" w:rsidP="00592876">
          <w:pPr>
            <w:pStyle w:val="11FBBB0BE84F442D8FA3963533DDCF03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D7A7D1BDB964AA792A64A49A1154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3A666E-6E30-4951-B6EE-74865B02A417}"/>
      </w:docPartPr>
      <w:docPartBody>
        <w:p w:rsidR="00001A00" w:rsidRDefault="00592876" w:rsidP="00592876">
          <w:pPr>
            <w:pStyle w:val="AD7A7D1BDB964AA792A64A49A11542B0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84A446ABC204BA8AA7475C504F71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0FA2D-AC19-4589-9F74-16E00F3BCD41}"/>
      </w:docPartPr>
      <w:docPartBody>
        <w:p w:rsidR="00001A00" w:rsidRDefault="00592876" w:rsidP="00592876">
          <w:pPr>
            <w:pStyle w:val="884A446ABC204BA8AA7475C504F71D33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B2528B05B4B4DF9905F393F3517E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917A9-7890-4B2B-8AA6-C4D7CA4BC729}"/>
      </w:docPartPr>
      <w:docPartBody>
        <w:p w:rsidR="00001A00" w:rsidRDefault="00592876" w:rsidP="00592876">
          <w:pPr>
            <w:pStyle w:val="AB2528B05B4B4DF9905F393F3517E684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5E7A3788EB04485BE406426523C4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CFBEB7-ADD5-45AF-BC9D-3ABD04ECF3CE}"/>
      </w:docPartPr>
      <w:docPartBody>
        <w:p w:rsidR="00001A00" w:rsidRDefault="00592876" w:rsidP="00592876">
          <w:pPr>
            <w:pStyle w:val="35E7A3788EB04485BE406426523C431F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6D2F6DA76534DE6A2A5809823249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A37250-BD1F-44F8-BBB2-CF0198077D90}"/>
      </w:docPartPr>
      <w:docPartBody>
        <w:p w:rsidR="00001A00" w:rsidRDefault="00592876" w:rsidP="00592876">
          <w:pPr>
            <w:pStyle w:val="96D2F6DA76534DE6A2A58098232495C3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FFE2960A81D4FD6BF626B20FA7599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B09F3E-EE12-4DFB-A4D0-B32CAFA07B26}"/>
      </w:docPartPr>
      <w:docPartBody>
        <w:p w:rsidR="00001A00" w:rsidRDefault="00592876" w:rsidP="00592876">
          <w:pPr>
            <w:pStyle w:val="FFFE2960A81D4FD6BF626B20FA759948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6FBCC76819947F286CDD45BD6BE81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4D9F3-C80F-4BD9-8C69-F430FC6CCB78}"/>
      </w:docPartPr>
      <w:docPartBody>
        <w:p w:rsidR="00001A00" w:rsidRDefault="00592876" w:rsidP="00592876">
          <w:pPr>
            <w:pStyle w:val="16FBCC76819947F286CDD45BD6BE8143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3CB688C84204DC1B999AA0DD5E01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8B1CF-8ED2-47B4-91BF-3AB93E348C20}"/>
      </w:docPartPr>
      <w:docPartBody>
        <w:p w:rsidR="00001A00" w:rsidRDefault="00592876" w:rsidP="00592876">
          <w:pPr>
            <w:pStyle w:val="93CB688C84204DC1B999AA0DD5E0145E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34590A3709E4DB9A1124E18B6113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0593D-B24E-4A94-A1E5-9FD474081849}"/>
      </w:docPartPr>
      <w:docPartBody>
        <w:p w:rsidR="00001A00" w:rsidRDefault="00592876" w:rsidP="00592876">
          <w:pPr>
            <w:pStyle w:val="734590A3709E4DB9A1124E18B6113267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0809CC90BE445C2BCC99616BFB1A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79C8E2-EDB0-4416-9773-1F1FDEB4E201}"/>
      </w:docPartPr>
      <w:docPartBody>
        <w:p w:rsidR="00001A00" w:rsidRDefault="00592876" w:rsidP="00592876">
          <w:pPr>
            <w:pStyle w:val="00809CC90BE445C2BCC99616BFB1A53A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C19FA8ADF384D059827513043CE86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4B6E2-5607-45D6-A633-BFDA5BB7B6CB}"/>
      </w:docPartPr>
      <w:docPartBody>
        <w:p w:rsidR="00001A00" w:rsidRDefault="00592876" w:rsidP="00592876">
          <w:pPr>
            <w:pStyle w:val="7C19FA8ADF384D059827513043CE86FA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C1E63A5743B4321BB42450EF523DD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B44F8-D340-4A33-807A-2F03B17B32A2}"/>
      </w:docPartPr>
      <w:docPartBody>
        <w:p w:rsidR="00001A00" w:rsidRDefault="00592876" w:rsidP="00592876">
          <w:pPr>
            <w:pStyle w:val="BC1E63A5743B4321BB42450EF523DDC4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E1069F9993499F95BE3D8EFD52F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37D04-4A94-4C1C-B16E-7B61B3292ED5}"/>
      </w:docPartPr>
      <w:docPartBody>
        <w:p w:rsidR="00001A00" w:rsidRDefault="00592876" w:rsidP="00592876">
          <w:pPr>
            <w:pStyle w:val="A5E1069F9993499F95BE3D8EFD52F5B9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45E831B89E8413F872C91A566AAD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2FC20A-01F4-43FE-B24A-799B98FB737A}"/>
      </w:docPartPr>
      <w:docPartBody>
        <w:p w:rsidR="00001A00" w:rsidRDefault="00592876" w:rsidP="00592876">
          <w:pPr>
            <w:pStyle w:val="645E831B89E8413F872C91A566AAD5E7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C9C656B578245EEAACA22EBAF300F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2E0347-B9E1-47BB-8139-AA66B799418E}"/>
      </w:docPartPr>
      <w:docPartBody>
        <w:p w:rsidR="00001A00" w:rsidRDefault="00592876" w:rsidP="00592876">
          <w:pPr>
            <w:pStyle w:val="CC9C656B578245EEAACA22EBAF300FD1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C99265FC324CBE95265AD9A28251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1FA0D-A21C-4D27-AF62-65F5383B5FC4}"/>
      </w:docPartPr>
      <w:docPartBody>
        <w:p w:rsidR="00001A00" w:rsidRDefault="00592876" w:rsidP="00592876">
          <w:pPr>
            <w:pStyle w:val="39C99265FC324CBE95265AD9A28251FE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B132BDCE1E4E8480A2B6A056728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35A45-4006-41EB-9D96-3F9FE8783D85}"/>
      </w:docPartPr>
      <w:docPartBody>
        <w:p w:rsidR="00001A00" w:rsidRDefault="00592876" w:rsidP="00592876">
          <w:pPr>
            <w:pStyle w:val="7BB132BDCE1E4E8480A2B6A0567284444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AA65C2734C946BAABEE3F28F23DD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D3049F-2CAC-47D5-B7F7-71365D5A84C8}"/>
      </w:docPartPr>
      <w:docPartBody>
        <w:p w:rsidR="00782A28" w:rsidRDefault="00592876" w:rsidP="00592876">
          <w:pPr>
            <w:pStyle w:val="DAA65C2734C946BAABEE3F28F23DD2ED1"/>
          </w:pPr>
          <w:r w:rsidRPr="00202AF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918907402E48F7B7B99F1526941B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86D7F5-9D32-4926-8299-CE972A77115C}"/>
      </w:docPartPr>
      <w:docPartBody>
        <w:p w:rsidR="00782A28" w:rsidRDefault="00592876" w:rsidP="00592876">
          <w:pPr>
            <w:pStyle w:val="B8918907402E48F7B7B99F1526941B361"/>
          </w:pPr>
          <w:r w:rsidRPr="009304EA">
            <w:rPr>
              <w:rStyle w:val="PlaceholderText"/>
              <w:rFonts w:ascii="Verdana" w:hAnsi="Verdana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98A658CDB824E88B33D25FFEBCD8B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88796-1D19-4D01-9000-2CA04BF1FC25}"/>
      </w:docPartPr>
      <w:docPartBody>
        <w:p w:rsidR="00782A28" w:rsidRDefault="00592876" w:rsidP="00592876">
          <w:pPr>
            <w:pStyle w:val="D98A658CDB824E88B33D25FFEBCD8B151"/>
          </w:pPr>
          <w:r w:rsidRPr="0061662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9D818EAE324DAC8AF3531C498E8B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64645-1C2E-44E1-B219-5D2B9A369533}"/>
      </w:docPartPr>
      <w:docPartBody>
        <w:p w:rsidR="0074702A" w:rsidRDefault="00592876" w:rsidP="00592876">
          <w:pPr>
            <w:pStyle w:val="479D818EAE324DAC8AF3531C498E8B56"/>
          </w:pPr>
          <w:r w:rsidRPr="0061662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A3"/>
    <w:rsid w:val="00001A00"/>
    <w:rsid w:val="00592876"/>
    <w:rsid w:val="0074702A"/>
    <w:rsid w:val="00782A28"/>
    <w:rsid w:val="00D9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92876"/>
    <w:rPr>
      <w:color w:val="808080"/>
    </w:rPr>
  </w:style>
  <w:style w:type="paragraph" w:customStyle="1" w:styleId="A9B134547494447A82E56933B3CE6DDC">
    <w:name w:val="A9B134547494447A82E56933B3CE6DDC"/>
    <w:rsid w:val="00D945A3"/>
    <w:rPr>
      <w:rFonts w:eastAsiaTheme="minorHAnsi"/>
      <w:lang w:val="en-US" w:eastAsia="en-US"/>
    </w:rPr>
  </w:style>
  <w:style w:type="paragraph" w:customStyle="1" w:styleId="8E5E954074BD41B491E7F4F2DC4EF28B">
    <w:name w:val="8E5E954074BD41B491E7F4F2DC4EF28B"/>
    <w:rsid w:val="00D945A3"/>
    <w:rPr>
      <w:rFonts w:eastAsiaTheme="minorHAnsi"/>
      <w:lang w:val="en-US" w:eastAsia="en-US"/>
    </w:rPr>
  </w:style>
  <w:style w:type="paragraph" w:customStyle="1" w:styleId="2653D1C3D4114B9099E2D24384C3DFBE">
    <w:name w:val="2653D1C3D4114B9099E2D24384C3DFBE"/>
    <w:rsid w:val="00D945A3"/>
    <w:rPr>
      <w:rFonts w:eastAsiaTheme="minorHAnsi"/>
      <w:lang w:val="en-US" w:eastAsia="en-US"/>
    </w:rPr>
  </w:style>
  <w:style w:type="paragraph" w:customStyle="1" w:styleId="86122B337464446089EA95A510CA3CA8">
    <w:name w:val="86122B337464446089EA95A510CA3CA8"/>
    <w:rsid w:val="00D945A3"/>
    <w:rPr>
      <w:rFonts w:eastAsiaTheme="minorHAnsi"/>
      <w:lang w:val="en-US" w:eastAsia="en-US"/>
    </w:rPr>
  </w:style>
  <w:style w:type="paragraph" w:customStyle="1" w:styleId="2D87DE18751F456F807426EE53D7A732">
    <w:name w:val="2D87DE18751F456F807426EE53D7A732"/>
    <w:rsid w:val="00D945A3"/>
    <w:rPr>
      <w:rFonts w:eastAsiaTheme="minorHAnsi"/>
      <w:lang w:val="en-US" w:eastAsia="en-US"/>
    </w:rPr>
  </w:style>
  <w:style w:type="paragraph" w:customStyle="1" w:styleId="5C7A8EB648674F19A3605EE6C1C6E165">
    <w:name w:val="5C7A8EB648674F19A3605EE6C1C6E165"/>
    <w:rsid w:val="00D945A3"/>
    <w:rPr>
      <w:rFonts w:eastAsiaTheme="minorHAnsi"/>
      <w:lang w:val="en-US" w:eastAsia="en-US"/>
    </w:rPr>
  </w:style>
  <w:style w:type="paragraph" w:customStyle="1" w:styleId="39226445174F47A29B59997640E0C691">
    <w:name w:val="39226445174F47A29B59997640E0C691"/>
    <w:rsid w:val="00D945A3"/>
  </w:style>
  <w:style w:type="paragraph" w:customStyle="1" w:styleId="A9B134547494447A82E56933B3CE6DDC1">
    <w:name w:val="A9B134547494447A82E56933B3CE6DDC1"/>
    <w:rsid w:val="00D945A3"/>
    <w:rPr>
      <w:rFonts w:eastAsiaTheme="minorHAnsi"/>
      <w:lang w:val="en-US" w:eastAsia="en-US"/>
    </w:rPr>
  </w:style>
  <w:style w:type="paragraph" w:customStyle="1" w:styleId="8E5E954074BD41B491E7F4F2DC4EF28B1">
    <w:name w:val="8E5E954074BD41B491E7F4F2DC4EF28B1"/>
    <w:rsid w:val="00D945A3"/>
    <w:rPr>
      <w:rFonts w:eastAsiaTheme="minorHAnsi"/>
      <w:lang w:val="en-US" w:eastAsia="en-US"/>
    </w:rPr>
  </w:style>
  <w:style w:type="paragraph" w:customStyle="1" w:styleId="2653D1C3D4114B9099E2D24384C3DFBE1">
    <w:name w:val="2653D1C3D4114B9099E2D24384C3DFBE1"/>
    <w:rsid w:val="00D945A3"/>
    <w:rPr>
      <w:rFonts w:eastAsiaTheme="minorHAnsi"/>
      <w:lang w:val="en-US" w:eastAsia="en-US"/>
    </w:rPr>
  </w:style>
  <w:style w:type="paragraph" w:customStyle="1" w:styleId="86122B337464446089EA95A510CA3CA81">
    <w:name w:val="86122B337464446089EA95A510CA3CA81"/>
    <w:rsid w:val="00D945A3"/>
    <w:rPr>
      <w:rFonts w:eastAsiaTheme="minorHAnsi"/>
      <w:lang w:val="en-US" w:eastAsia="en-US"/>
    </w:rPr>
  </w:style>
  <w:style w:type="paragraph" w:customStyle="1" w:styleId="2D87DE18751F456F807426EE53D7A7321">
    <w:name w:val="2D87DE18751F456F807426EE53D7A7321"/>
    <w:rsid w:val="00D945A3"/>
    <w:rPr>
      <w:rFonts w:eastAsiaTheme="minorHAnsi"/>
      <w:lang w:val="en-US" w:eastAsia="en-US"/>
    </w:rPr>
  </w:style>
  <w:style w:type="paragraph" w:customStyle="1" w:styleId="5C7A8EB648674F19A3605EE6C1C6E1651">
    <w:name w:val="5C7A8EB648674F19A3605EE6C1C6E1651"/>
    <w:rsid w:val="00D945A3"/>
    <w:rPr>
      <w:rFonts w:eastAsiaTheme="minorHAnsi"/>
      <w:lang w:val="en-US" w:eastAsia="en-US"/>
    </w:rPr>
  </w:style>
  <w:style w:type="paragraph" w:customStyle="1" w:styleId="4DFECC91C85B41AE9BBE93852B46AD50">
    <w:name w:val="4DFECC91C85B41AE9BBE93852B46AD50"/>
    <w:rsid w:val="00D945A3"/>
    <w:rPr>
      <w:rFonts w:eastAsiaTheme="minorHAnsi"/>
      <w:lang w:val="en-US" w:eastAsia="en-US"/>
    </w:rPr>
  </w:style>
  <w:style w:type="paragraph" w:customStyle="1" w:styleId="2C121F8335C0411AA52D3C043282D7C6">
    <w:name w:val="2C121F8335C0411AA52D3C043282D7C6"/>
    <w:rsid w:val="00D945A3"/>
    <w:rPr>
      <w:rFonts w:eastAsiaTheme="minorHAnsi"/>
      <w:lang w:val="en-US" w:eastAsia="en-US"/>
    </w:rPr>
  </w:style>
  <w:style w:type="paragraph" w:customStyle="1" w:styleId="F95CFE89A62C47BFAFAD009A2169B651">
    <w:name w:val="F95CFE89A62C47BFAFAD009A2169B651"/>
    <w:rsid w:val="00D945A3"/>
    <w:rPr>
      <w:rFonts w:eastAsiaTheme="minorHAnsi"/>
      <w:lang w:val="en-US" w:eastAsia="en-US"/>
    </w:rPr>
  </w:style>
  <w:style w:type="paragraph" w:customStyle="1" w:styleId="39226445174F47A29B59997640E0C6911">
    <w:name w:val="39226445174F47A29B59997640E0C6911"/>
    <w:rsid w:val="00D945A3"/>
    <w:rPr>
      <w:rFonts w:eastAsiaTheme="minorHAnsi"/>
      <w:lang w:val="en-US" w:eastAsia="en-US"/>
    </w:rPr>
  </w:style>
  <w:style w:type="paragraph" w:customStyle="1" w:styleId="F6FB58BE30AB4C668B3660BC43974935">
    <w:name w:val="F6FB58BE30AB4C668B3660BC43974935"/>
    <w:rsid w:val="00D945A3"/>
    <w:rPr>
      <w:rFonts w:eastAsiaTheme="minorHAnsi"/>
      <w:lang w:val="en-US" w:eastAsia="en-US"/>
    </w:rPr>
  </w:style>
  <w:style w:type="paragraph" w:customStyle="1" w:styleId="31618FA5F61B4EC78055B9198F6B1D9A">
    <w:name w:val="31618FA5F61B4EC78055B9198F6B1D9A"/>
    <w:rsid w:val="00D945A3"/>
    <w:rPr>
      <w:rFonts w:eastAsiaTheme="minorHAnsi"/>
      <w:lang w:val="en-US" w:eastAsia="en-US"/>
    </w:rPr>
  </w:style>
  <w:style w:type="paragraph" w:customStyle="1" w:styleId="9CC70BE7FC5D4974819A471932AB0140">
    <w:name w:val="9CC70BE7FC5D4974819A471932AB0140"/>
    <w:rsid w:val="00D945A3"/>
    <w:rPr>
      <w:rFonts w:eastAsiaTheme="minorHAnsi"/>
      <w:lang w:val="en-US" w:eastAsia="en-US"/>
    </w:rPr>
  </w:style>
  <w:style w:type="paragraph" w:customStyle="1" w:styleId="69FEE1B9BADA4F7C84E7F814B4B77ADE">
    <w:name w:val="69FEE1B9BADA4F7C84E7F814B4B77ADE"/>
    <w:rsid w:val="00D945A3"/>
    <w:rPr>
      <w:rFonts w:eastAsiaTheme="minorHAnsi"/>
      <w:lang w:val="en-US" w:eastAsia="en-US"/>
    </w:rPr>
  </w:style>
  <w:style w:type="paragraph" w:customStyle="1" w:styleId="11FBBB0BE84F442D8FA3963533DDCF03">
    <w:name w:val="11FBBB0BE84F442D8FA3963533DDCF03"/>
    <w:rsid w:val="00D945A3"/>
    <w:rPr>
      <w:rFonts w:eastAsiaTheme="minorHAnsi"/>
      <w:lang w:val="en-US" w:eastAsia="en-US"/>
    </w:rPr>
  </w:style>
  <w:style w:type="paragraph" w:customStyle="1" w:styleId="AD7A7D1BDB964AA792A64A49A11542B0">
    <w:name w:val="AD7A7D1BDB964AA792A64A49A11542B0"/>
    <w:rsid w:val="00D945A3"/>
    <w:rPr>
      <w:rFonts w:eastAsiaTheme="minorHAnsi"/>
      <w:lang w:val="en-US" w:eastAsia="en-US"/>
    </w:rPr>
  </w:style>
  <w:style w:type="paragraph" w:customStyle="1" w:styleId="884A446ABC204BA8AA7475C504F71D33">
    <w:name w:val="884A446ABC204BA8AA7475C504F71D33"/>
    <w:rsid w:val="00D945A3"/>
    <w:rPr>
      <w:rFonts w:eastAsiaTheme="minorHAnsi"/>
      <w:lang w:val="en-US" w:eastAsia="en-US"/>
    </w:rPr>
  </w:style>
  <w:style w:type="paragraph" w:customStyle="1" w:styleId="AB2528B05B4B4DF9905F393F3517E684">
    <w:name w:val="AB2528B05B4B4DF9905F393F3517E684"/>
    <w:rsid w:val="00D945A3"/>
    <w:rPr>
      <w:rFonts w:eastAsiaTheme="minorHAnsi"/>
      <w:lang w:val="en-US" w:eastAsia="en-US"/>
    </w:rPr>
  </w:style>
  <w:style w:type="paragraph" w:customStyle="1" w:styleId="35E7A3788EB04485BE406426523C431F">
    <w:name w:val="35E7A3788EB04485BE406426523C431F"/>
    <w:rsid w:val="00D945A3"/>
    <w:rPr>
      <w:rFonts w:eastAsiaTheme="minorHAnsi"/>
      <w:lang w:val="en-US" w:eastAsia="en-US"/>
    </w:rPr>
  </w:style>
  <w:style w:type="paragraph" w:customStyle="1" w:styleId="96D2F6DA76534DE6A2A58098232495C3">
    <w:name w:val="96D2F6DA76534DE6A2A58098232495C3"/>
    <w:rsid w:val="00D945A3"/>
    <w:rPr>
      <w:rFonts w:eastAsiaTheme="minorHAnsi"/>
      <w:lang w:val="en-US" w:eastAsia="en-US"/>
    </w:rPr>
  </w:style>
  <w:style w:type="paragraph" w:customStyle="1" w:styleId="FFFE2960A81D4FD6BF626B20FA759948">
    <w:name w:val="FFFE2960A81D4FD6BF626B20FA759948"/>
    <w:rsid w:val="00D945A3"/>
    <w:rPr>
      <w:rFonts w:eastAsiaTheme="minorHAnsi"/>
      <w:lang w:val="en-US" w:eastAsia="en-US"/>
    </w:rPr>
  </w:style>
  <w:style w:type="paragraph" w:customStyle="1" w:styleId="16FBCC76819947F286CDD45BD6BE8143">
    <w:name w:val="16FBCC76819947F286CDD45BD6BE8143"/>
    <w:rsid w:val="00D945A3"/>
    <w:rPr>
      <w:rFonts w:eastAsiaTheme="minorHAnsi"/>
      <w:lang w:val="en-US" w:eastAsia="en-US"/>
    </w:rPr>
  </w:style>
  <w:style w:type="paragraph" w:customStyle="1" w:styleId="93CB688C84204DC1B999AA0DD5E0145E">
    <w:name w:val="93CB688C84204DC1B999AA0DD5E0145E"/>
    <w:rsid w:val="00D945A3"/>
    <w:rPr>
      <w:rFonts w:eastAsiaTheme="minorHAnsi"/>
      <w:lang w:val="en-US" w:eastAsia="en-US"/>
    </w:rPr>
  </w:style>
  <w:style w:type="paragraph" w:customStyle="1" w:styleId="734590A3709E4DB9A1124E18B6113267">
    <w:name w:val="734590A3709E4DB9A1124E18B6113267"/>
    <w:rsid w:val="00D945A3"/>
    <w:rPr>
      <w:rFonts w:eastAsiaTheme="minorHAnsi"/>
      <w:lang w:val="en-US" w:eastAsia="en-US"/>
    </w:rPr>
  </w:style>
  <w:style w:type="paragraph" w:customStyle="1" w:styleId="00809CC90BE445C2BCC99616BFB1A53A">
    <w:name w:val="00809CC90BE445C2BCC99616BFB1A53A"/>
    <w:rsid w:val="00D945A3"/>
    <w:rPr>
      <w:rFonts w:eastAsiaTheme="minorHAnsi"/>
      <w:lang w:val="en-US" w:eastAsia="en-US"/>
    </w:rPr>
  </w:style>
  <w:style w:type="paragraph" w:customStyle="1" w:styleId="7C19FA8ADF384D059827513043CE86FA">
    <w:name w:val="7C19FA8ADF384D059827513043CE86FA"/>
    <w:rsid w:val="00D945A3"/>
    <w:rPr>
      <w:rFonts w:eastAsiaTheme="minorHAnsi"/>
      <w:lang w:val="en-US" w:eastAsia="en-US"/>
    </w:rPr>
  </w:style>
  <w:style w:type="paragraph" w:customStyle="1" w:styleId="BC1E63A5743B4321BB42450EF523DDC4">
    <w:name w:val="BC1E63A5743B4321BB42450EF523DDC4"/>
    <w:rsid w:val="00D945A3"/>
    <w:rPr>
      <w:rFonts w:eastAsiaTheme="minorHAnsi"/>
      <w:lang w:val="en-US" w:eastAsia="en-US"/>
    </w:rPr>
  </w:style>
  <w:style w:type="paragraph" w:customStyle="1" w:styleId="A5E1069F9993499F95BE3D8EFD52F5B9">
    <w:name w:val="A5E1069F9993499F95BE3D8EFD52F5B9"/>
    <w:rsid w:val="00D945A3"/>
    <w:rPr>
      <w:rFonts w:eastAsiaTheme="minorHAnsi"/>
      <w:lang w:val="en-US" w:eastAsia="en-US"/>
    </w:rPr>
  </w:style>
  <w:style w:type="paragraph" w:customStyle="1" w:styleId="645E831B89E8413F872C91A566AAD5E7">
    <w:name w:val="645E831B89E8413F872C91A566AAD5E7"/>
    <w:rsid w:val="00D945A3"/>
    <w:rPr>
      <w:rFonts w:eastAsiaTheme="minorHAnsi"/>
      <w:lang w:val="en-US" w:eastAsia="en-US"/>
    </w:rPr>
  </w:style>
  <w:style w:type="paragraph" w:customStyle="1" w:styleId="CC9C656B578245EEAACA22EBAF300FD1">
    <w:name w:val="CC9C656B578245EEAACA22EBAF300FD1"/>
    <w:rsid w:val="00D945A3"/>
    <w:rPr>
      <w:rFonts w:eastAsiaTheme="minorHAnsi"/>
      <w:lang w:val="en-US" w:eastAsia="en-US"/>
    </w:rPr>
  </w:style>
  <w:style w:type="paragraph" w:customStyle="1" w:styleId="39C99265FC324CBE95265AD9A28251FE">
    <w:name w:val="39C99265FC324CBE95265AD9A28251FE"/>
    <w:rsid w:val="00D945A3"/>
    <w:rPr>
      <w:rFonts w:eastAsiaTheme="minorHAnsi"/>
      <w:lang w:val="en-US" w:eastAsia="en-US"/>
    </w:rPr>
  </w:style>
  <w:style w:type="paragraph" w:customStyle="1" w:styleId="7BB132BDCE1E4E8480A2B6A056728444">
    <w:name w:val="7BB132BDCE1E4E8480A2B6A056728444"/>
    <w:rsid w:val="00D945A3"/>
    <w:rPr>
      <w:rFonts w:eastAsiaTheme="minorHAnsi"/>
      <w:lang w:val="en-US" w:eastAsia="en-US"/>
    </w:rPr>
  </w:style>
  <w:style w:type="paragraph" w:customStyle="1" w:styleId="A9B134547494447A82E56933B3CE6DDC2">
    <w:name w:val="A9B134547494447A82E56933B3CE6DDC2"/>
    <w:rsid w:val="00D945A3"/>
    <w:rPr>
      <w:rFonts w:eastAsiaTheme="minorHAnsi"/>
      <w:lang w:val="en-US" w:eastAsia="en-US"/>
    </w:rPr>
  </w:style>
  <w:style w:type="paragraph" w:customStyle="1" w:styleId="8E5E954074BD41B491E7F4F2DC4EF28B2">
    <w:name w:val="8E5E954074BD41B491E7F4F2DC4EF28B2"/>
    <w:rsid w:val="00D945A3"/>
    <w:rPr>
      <w:rFonts w:eastAsiaTheme="minorHAnsi"/>
      <w:lang w:val="en-US" w:eastAsia="en-US"/>
    </w:rPr>
  </w:style>
  <w:style w:type="paragraph" w:customStyle="1" w:styleId="2653D1C3D4114B9099E2D24384C3DFBE2">
    <w:name w:val="2653D1C3D4114B9099E2D24384C3DFBE2"/>
    <w:rsid w:val="00D945A3"/>
    <w:rPr>
      <w:rFonts w:eastAsiaTheme="minorHAnsi"/>
      <w:lang w:val="en-US" w:eastAsia="en-US"/>
    </w:rPr>
  </w:style>
  <w:style w:type="paragraph" w:customStyle="1" w:styleId="86122B337464446089EA95A510CA3CA82">
    <w:name w:val="86122B337464446089EA95A510CA3CA82"/>
    <w:rsid w:val="00D945A3"/>
    <w:rPr>
      <w:rFonts w:eastAsiaTheme="minorHAnsi"/>
      <w:lang w:val="en-US" w:eastAsia="en-US"/>
    </w:rPr>
  </w:style>
  <w:style w:type="paragraph" w:customStyle="1" w:styleId="2D87DE18751F456F807426EE53D7A7322">
    <w:name w:val="2D87DE18751F456F807426EE53D7A7322"/>
    <w:rsid w:val="00D945A3"/>
    <w:rPr>
      <w:rFonts w:eastAsiaTheme="minorHAnsi"/>
      <w:lang w:val="en-US" w:eastAsia="en-US"/>
    </w:rPr>
  </w:style>
  <w:style w:type="paragraph" w:customStyle="1" w:styleId="5C7A8EB648674F19A3605EE6C1C6E1652">
    <w:name w:val="5C7A8EB648674F19A3605EE6C1C6E1652"/>
    <w:rsid w:val="00D945A3"/>
    <w:rPr>
      <w:rFonts w:eastAsiaTheme="minorHAnsi"/>
      <w:lang w:val="en-US" w:eastAsia="en-US"/>
    </w:rPr>
  </w:style>
  <w:style w:type="paragraph" w:customStyle="1" w:styleId="4DFECC91C85B41AE9BBE93852B46AD501">
    <w:name w:val="4DFECC91C85B41AE9BBE93852B46AD501"/>
    <w:rsid w:val="00D945A3"/>
    <w:rPr>
      <w:rFonts w:eastAsiaTheme="minorHAnsi"/>
      <w:lang w:val="en-US" w:eastAsia="en-US"/>
    </w:rPr>
  </w:style>
  <w:style w:type="paragraph" w:customStyle="1" w:styleId="2C121F8335C0411AA52D3C043282D7C61">
    <w:name w:val="2C121F8335C0411AA52D3C043282D7C61"/>
    <w:rsid w:val="00D945A3"/>
    <w:rPr>
      <w:rFonts w:eastAsiaTheme="minorHAnsi"/>
      <w:lang w:val="en-US" w:eastAsia="en-US"/>
    </w:rPr>
  </w:style>
  <w:style w:type="paragraph" w:customStyle="1" w:styleId="F95CFE89A62C47BFAFAD009A2169B6511">
    <w:name w:val="F95CFE89A62C47BFAFAD009A2169B6511"/>
    <w:rsid w:val="00D945A3"/>
    <w:rPr>
      <w:rFonts w:eastAsiaTheme="minorHAnsi"/>
      <w:lang w:val="en-US" w:eastAsia="en-US"/>
    </w:rPr>
  </w:style>
  <w:style w:type="paragraph" w:customStyle="1" w:styleId="39226445174F47A29B59997640E0C6912">
    <w:name w:val="39226445174F47A29B59997640E0C6912"/>
    <w:rsid w:val="00D945A3"/>
    <w:rPr>
      <w:rFonts w:eastAsiaTheme="minorHAnsi"/>
      <w:lang w:val="en-US" w:eastAsia="en-US"/>
    </w:rPr>
  </w:style>
  <w:style w:type="paragraph" w:customStyle="1" w:styleId="F6FB58BE30AB4C668B3660BC439749351">
    <w:name w:val="F6FB58BE30AB4C668B3660BC439749351"/>
    <w:rsid w:val="00D945A3"/>
    <w:rPr>
      <w:rFonts w:eastAsiaTheme="minorHAnsi"/>
      <w:lang w:val="en-US" w:eastAsia="en-US"/>
    </w:rPr>
  </w:style>
  <w:style w:type="paragraph" w:customStyle="1" w:styleId="31618FA5F61B4EC78055B9198F6B1D9A1">
    <w:name w:val="31618FA5F61B4EC78055B9198F6B1D9A1"/>
    <w:rsid w:val="00D945A3"/>
    <w:rPr>
      <w:rFonts w:eastAsiaTheme="minorHAnsi"/>
      <w:lang w:val="en-US" w:eastAsia="en-US"/>
    </w:rPr>
  </w:style>
  <w:style w:type="paragraph" w:customStyle="1" w:styleId="9CC70BE7FC5D4974819A471932AB01401">
    <w:name w:val="9CC70BE7FC5D4974819A471932AB01401"/>
    <w:rsid w:val="00D945A3"/>
    <w:rPr>
      <w:rFonts w:eastAsiaTheme="minorHAnsi"/>
      <w:lang w:val="en-US" w:eastAsia="en-US"/>
    </w:rPr>
  </w:style>
  <w:style w:type="paragraph" w:customStyle="1" w:styleId="69FEE1B9BADA4F7C84E7F814B4B77ADE1">
    <w:name w:val="69FEE1B9BADA4F7C84E7F814B4B77ADE1"/>
    <w:rsid w:val="00D945A3"/>
    <w:rPr>
      <w:rFonts w:eastAsiaTheme="minorHAnsi"/>
      <w:lang w:val="en-US" w:eastAsia="en-US"/>
    </w:rPr>
  </w:style>
  <w:style w:type="paragraph" w:customStyle="1" w:styleId="11FBBB0BE84F442D8FA3963533DDCF031">
    <w:name w:val="11FBBB0BE84F442D8FA3963533DDCF031"/>
    <w:rsid w:val="00D945A3"/>
    <w:rPr>
      <w:rFonts w:eastAsiaTheme="minorHAnsi"/>
      <w:lang w:val="en-US" w:eastAsia="en-US"/>
    </w:rPr>
  </w:style>
  <w:style w:type="paragraph" w:customStyle="1" w:styleId="AD7A7D1BDB964AA792A64A49A11542B01">
    <w:name w:val="AD7A7D1BDB964AA792A64A49A11542B01"/>
    <w:rsid w:val="00D945A3"/>
    <w:rPr>
      <w:rFonts w:eastAsiaTheme="minorHAnsi"/>
      <w:lang w:val="en-US" w:eastAsia="en-US"/>
    </w:rPr>
  </w:style>
  <w:style w:type="paragraph" w:customStyle="1" w:styleId="884A446ABC204BA8AA7475C504F71D331">
    <w:name w:val="884A446ABC204BA8AA7475C504F71D331"/>
    <w:rsid w:val="00D945A3"/>
    <w:rPr>
      <w:rFonts w:eastAsiaTheme="minorHAnsi"/>
      <w:lang w:val="en-US" w:eastAsia="en-US"/>
    </w:rPr>
  </w:style>
  <w:style w:type="paragraph" w:customStyle="1" w:styleId="AB2528B05B4B4DF9905F393F3517E6841">
    <w:name w:val="AB2528B05B4B4DF9905F393F3517E6841"/>
    <w:rsid w:val="00D945A3"/>
    <w:rPr>
      <w:rFonts w:eastAsiaTheme="minorHAnsi"/>
      <w:lang w:val="en-US" w:eastAsia="en-US"/>
    </w:rPr>
  </w:style>
  <w:style w:type="paragraph" w:customStyle="1" w:styleId="35E7A3788EB04485BE406426523C431F1">
    <w:name w:val="35E7A3788EB04485BE406426523C431F1"/>
    <w:rsid w:val="00D945A3"/>
    <w:rPr>
      <w:rFonts w:eastAsiaTheme="minorHAnsi"/>
      <w:lang w:val="en-US" w:eastAsia="en-US"/>
    </w:rPr>
  </w:style>
  <w:style w:type="paragraph" w:customStyle="1" w:styleId="96D2F6DA76534DE6A2A58098232495C31">
    <w:name w:val="96D2F6DA76534DE6A2A58098232495C31"/>
    <w:rsid w:val="00D945A3"/>
    <w:rPr>
      <w:rFonts w:eastAsiaTheme="minorHAnsi"/>
      <w:lang w:val="en-US" w:eastAsia="en-US"/>
    </w:rPr>
  </w:style>
  <w:style w:type="paragraph" w:customStyle="1" w:styleId="FFFE2960A81D4FD6BF626B20FA7599481">
    <w:name w:val="FFFE2960A81D4FD6BF626B20FA7599481"/>
    <w:rsid w:val="00D945A3"/>
    <w:rPr>
      <w:rFonts w:eastAsiaTheme="minorHAnsi"/>
      <w:lang w:val="en-US" w:eastAsia="en-US"/>
    </w:rPr>
  </w:style>
  <w:style w:type="paragraph" w:customStyle="1" w:styleId="16FBCC76819947F286CDD45BD6BE81431">
    <w:name w:val="16FBCC76819947F286CDD45BD6BE81431"/>
    <w:rsid w:val="00D945A3"/>
    <w:rPr>
      <w:rFonts w:eastAsiaTheme="minorHAnsi"/>
      <w:lang w:val="en-US" w:eastAsia="en-US"/>
    </w:rPr>
  </w:style>
  <w:style w:type="paragraph" w:customStyle="1" w:styleId="93CB688C84204DC1B999AA0DD5E0145E1">
    <w:name w:val="93CB688C84204DC1B999AA0DD5E0145E1"/>
    <w:rsid w:val="00D945A3"/>
    <w:rPr>
      <w:rFonts w:eastAsiaTheme="minorHAnsi"/>
      <w:lang w:val="en-US" w:eastAsia="en-US"/>
    </w:rPr>
  </w:style>
  <w:style w:type="paragraph" w:customStyle="1" w:styleId="734590A3709E4DB9A1124E18B61132671">
    <w:name w:val="734590A3709E4DB9A1124E18B61132671"/>
    <w:rsid w:val="00D945A3"/>
    <w:rPr>
      <w:rFonts w:eastAsiaTheme="minorHAnsi"/>
      <w:lang w:val="en-US" w:eastAsia="en-US"/>
    </w:rPr>
  </w:style>
  <w:style w:type="paragraph" w:customStyle="1" w:styleId="00809CC90BE445C2BCC99616BFB1A53A1">
    <w:name w:val="00809CC90BE445C2BCC99616BFB1A53A1"/>
    <w:rsid w:val="00D945A3"/>
    <w:rPr>
      <w:rFonts w:eastAsiaTheme="minorHAnsi"/>
      <w:lang w:val="en-US" w:eastAsia="en-US"/>
    </w:rPr>
  </w:style>
  <w:style w:type="paragraph" w:customStyle="1" w:styleId="7C19FA8ADF384D059827513043CE86FA1">
    <w:name w:val="7C19FA8ADF384D059827513043CE86FA1"/>
    <w:rsid w:val="00D945A3"/>
    <w:rPr>
      <w:rFonts w:eastAsiaTheme="minorHAnsi"/>
      <w:lang w:val="en-US" w:eastAsia="en-US"/>
    </w:rPr>
  </w:style>
  <w:style w:type="paragraph" w:customStyle="1" w:styleId="BC1E63A5743B4321BB42450EF523DDC41">
    <w:name w:val="BC1E63A5743B4321BB42450EF523DDC41"/>
    <w:rsid w:val="00D945A3"/>
    <w:rPr>
      <w:rFonts w:eastAsiaTheme="minorHAnsi"/>
      <w:lang w:val="en-US" w:eastAsia="en-US"/>
    </w:rPr>
  </w:style>
  <w:style w:type="paragraph" w:customStyle="1" w:styleId="A5E1069F9993499F95BE3D8EFD52F5B91">
    <w:name w:val="A5E1069F9993499F95BE3D8EFD52F5B91"/>
    <w:rsid w:val="00D945A3"/>
    <w:rPr>
      <w:rFonts w:eastAsiaTheme="minorHAnsi"/>
      <w:lang w:val="en-US" w:eastAsia="en-US"/>
    </w:rPr>
  </w:style>
  <w:style w:type="paragraph" w:customStyle="1" w:styleId="645E831B89E8413F872C91A566AAD5E71">
    <w:name w:val="645E831B89E8413F872C91A566AAD5E71"/>
    <w:rsid w:val="00D945A3"/>
    <w:rPr>
      <w:rFonts w:eastAsiaTheme="minorHAnsi"/>
      <w:lang w:val="en-US" w:eastAsia="en-US"/>
    </w:rPr>
  </w:style>
  <w:style w:type="paragraph" w:customStyle="1" w:styleId="CC9C656B578245EEAACA22EBAF300FD11">
    <w:name w:val="CC9C656B578245EEAACA22EBAF300FD11"/>
    <w:rsid w:val="00D945A3"/>
    <w:rPr>
      <w:rFonts w:eastAsiaTheme="minorHAnsi"/>
      <w:lang w:val="en-US" w:eastAsia="en-US"/>
    </w:rPr>
  </w:style>
  <w:style w:type="paragraph" w:customStyle="1" w:styleId="39C99265FC324CBE95265AD9A28251FE1">
    <w:name w:val="39C99265FC324CBE95265AD9A28251FE1"/>
    <w:rsid w:val="00D945A3"/>
    <w:rPr>
      <w:rFonts w:eastAsiaTheme="minorHAnsi"/>
      <w:lang w:val="en-US" w:eastAsia="en-US"/>
    </w:rPr>
  </w:style>
  <w:style w:type="paragraph" w:customStyle="1" w:styleId="7BB132BDCE1E4E8480A2B6A0567284441">
    <w:name w:val="7BB132BDCE1E4E8480A2B6A0567284441"/>
    <w:rsid w:val="00D945A3"/>
    <w:rPr>
      <w:rFonts w:eastAsiaTheme="minorHAnsi"/>
      <w:lang w:val="en-US" w:eastAsia="en-US"/>
    </w:rPr>
  </w:style>
  <w:style w:type="paragraph" w:customStyle="1" w:styleId="A9B134547494447A82E56933B3CE6DDC3">
    <w:name w:val="A9B134547494447A82E56933B3CE6DDC3"/>
    <w:rsid w:val="00D945A3"/>
    <w:rPr>
      <w:rFonts w:eastAsiaTheme="minorHAnsi"/>
      <w:lang w:val="en-US" w:eastAsia="en-US"/>
    </w:rPr>
  </w:style>
  <w:style w:type="paragraph" w:customStyle="1" w:styleId="8E5E954074BD41B491E7F4F2DC4EF28B3">
    <w:name w:val="8E5E954074BD41B491E7F4F2DC4EF28B3"/>
    <w:rsid w:val="00D945A3"/>
    <w:rPr>
      <w:rFonts w:eastAsiaTheme="minorHAnsi"/>
      <w:lang w:val="en-US" w:eastAsia="en-US"/>
    </w:rPr>
  </w:style>
  <w:style w:type="paragraph" w:customStyle="1" w:styleId="2653D1C3D4114B9099E2D24384C3DFBE3">
    <w:name w:val="2653D1C3D4114B9099E2D24384C3DFBE3"/>
    <w:rsid w:val="00D945A3"/>
    <w:rPr>
      <w:rFonts w:eastAsiaTheme="minorHAnsi"/>
      <w:lang w:val="en-US" w:eastAsia="en-US"/>
    </w:rPr>
  </w:style>
  <w:style w:type="paragraph" w:customStyle="1" w:styleId="86122B337464446089EA95A510CA3CA83">
    <w:name w:val="86122B337464446089EA95A510CA3CA83"/>
    <w:rsid w:val="00D945A3"/>
    <w:rPr>
      <w:rFonts w:eastAsiaTheme="minorHAnsi"/>
      <w:lang w:val="en-US" w:eastAsia="en-US"/>
    </w:rPr>
  </w:style>
  <w:style w:type="paragraph" w:customStyle="1" w:styleId="2D87DE18751F456F807426EE53D7A7323">
    <w:name w:val="2D87DE18751F456F807426EE53D7A7323"/>
    <w:rsid w:val="00D945A3"/>
    <w:rPr>
      <w:rFonts w:eastAsiaTheme="minorHAnsi"/>
      <w:lang w:val="en-US" w:eastAsia="en-US"/>
    </w:rPr>
  </w:style>
  <w:style w:type="paragraph" w:customStyle="1" w:styleId="5C7A8EB648674F19A3605EE6C1C6E1653">
    <w:name w:val="5C7A8EB648674F19A3605EE6C1C6E1653"/>
    <w:rsid w:val="00D945A3"/>
    <w:rPr>
      <w:rFonts w:eastAsiaTheme="minorHAnsi"/>
      <w:lang w:val="en-US" w:eastAsia="en-US"/>
    </w:rPr>
  </w:style>
  <w:style w:type="paragraph" w:customStyle="1" w:styleId="4DFECC91C85B41AE9BBE93852B46AD502">
    <w:name w:val="4DFECC91C85B41AE9BBE93852B46AD502"/>
    <w:rsid w:val="00D945A3"/>
    <w:rPr>
      <w:rFonts w:eastAsiaTheme="minorHAnsi"/>
      <w:lang w:val="en-US" w:eastAsia="en-US"/>
    </w:rPr>
  </w:style>
  <w:style w:type="paragraph" w:customStyle="1" w:styleId="2C121F8335C0411AA52D3C043282D7C62">
    <w:name w:val="2C121F8335C0411AA52D3C043282D7C62"/>
    <w:rsid w:val="00D945A3"/>
    <w:rPr>
      <w:rFonts w:eastAsiaTheme="minorHAnsi"/>
      <w:lang w:val="en-US" w:eastAsia="en-US"/>
    </w:rPr>
  </w:style>
  <w:style w:type="paragraph" w:customStyle="1" w:styleId="F95CFE89A62C47BFAFAD009A2169B6512">
    <w:name w:val="F95CFE89A62C47BFAFAD009A2169B6512"/>
    <w:rsid w:val="00D945A3"/>
    <w:rPr>
      <w:rFonts w:eastAsiaTheme="minorHAnsi"/>
      <w:lang w:val="en-US" w:eastAsia="en-US"/>
    </w:rPr>
  </w:style>
  <w:style w:type="paragraph" w:customStyle="1" w:styleId="39226445174F47A29B59997640E0C6913">
    <w:name w:val="39226445174F47A29B59997640E0C6913"/>
    <w:rsid w:val="00D945A3"/>
    <w:rPr>
      <w:rFonts w:eastAsiaTheme="minorHAnsi"/>
      <w:lang w:val="en-US" w:eastAsia="en-US"/>
    </w:rPr>
  </w:style>
  <w:style w:type="paragraph" w:customStyle="1" w:styleId="F6FB58BE30AB4C668B3660BC439749352">
    <w:name w:val="F6FB58BE30AB4C668B3660BC439749352"/>
    <w:rsid w:val="00D945A3"/>
    <w:rPr>
      <w:rFonts w:eastAsiaTheme="minorHAnsi"/>
      <w:lang w:val="en-US" w:eastAsia="en-US"/>
    </w:rPr>
  </w:style>
  <w:style w:type="paragraph" w:customStyle="1" w:styleId="31618FA5F61B4EC78055B9198F6B1D9A2">
    <w:name w:val="31618FA5F61B4EC78055B9198F6B1D9A2"/>
    <w:rsid w:val="00D945A3"/>
    <w:rPr>
      <w:rFonts w:eastAsiaTheme="minorHAnsi"/>
      <w:lang w:val="en-US" w:eastAsia="en-US"/>
    </w:rPr>
  </w:style>
  <w:style w:type="paragraph" w:customStyle="1" w:styleId="9CC70BE7FC5D4974819A471932AB01402">
    <w:name w:val="9CC70BE7FC5D4974819A471932AB01402"/>
    <w:rsid w:val="00D945A3"/>
    <w:rPr>
      <w:rFonts w:eastAsiaTheme="minorHAnsi"/>
      <w:lang w:val="en-US" w:eastAsia="en-US"/>
    </w:rPr>
  </w:style>
  <w:style w:type="paragraph" w:customStyle="1" w:styleId="F69945E716814DC189E42AA4E0B1D709">
    <w:name w:val="F69945E716814DC189E42AA4E0B1D709"/>
    <w:rsid w:val="00D945A3"/>
    <w:rPr>
      <w:rFonts w:eastAsiaTheme="minorHAnsi"/>
      <w:lang w:val="en-US" w:eastAsia="en-US"/>
    </w:rPr>
  </w:style>
  <w:style w:type="paragraph" w:customStyle="1" w:styleId="69FEE1B9BADA4F7C84E7F814B4B77ADE2">
    <w:name w:val="69FEE1B9BADA4F7C84E7F814B4B77ADE2"/>
    <w:rsid w:val="00D945A3"/>
    <w:rPr>
      <w:rFonts w:eastAsiaTheme="minorHAnsi"/>
      <w:lang w:val="en-US" w:eastAsia="en-US"/>
    </w:rPr>
  </w:style>
  <w:style w:type="paragraph" w:customStyle="1" w:styleId="11FBBB0BE84F442D8FA3963533DDCF032">
    <w:name w:val="11FBBB0BE84F442D8FA3963533DDCF032"/>
    <w:rsid w:val="00D945A3"/>
    <w:rPr>
      <w:rFonts w:eastAsiaTheme="minorHAnsi"/>
      <w:lang w:val="en-US" w:eastAsia="en-US"/>
    </w:rPr>
  </w:style>
  <w:style w:type="paragraph" w:customStyle="1" w:styleId="AD7A7D1BDB964AA792A64A49A11542B02">
    <w:name w:val="AD7A7D1BDB964AA792A64A49A11542B02"/>
    <w:rsid w:val="00D945A3"/>
    <w:rPr>
      <w:rFonts w:eastAsiaTheme="minorHAnsi"/>
      <w:lang w:val="en-US" w:eastAsia="en-US"/>
    </w:rPr>
  </w:style>
  <w:style w:type="paragraph" w:customStyle="1" w:styleId="884A446ABC204BA8AA7475C504F71D332">
    <w:name w:val="884A446ABC204BA8AA7475C504F71D332"/>
    <w:rsid w:val="00D945A3"/>
    <w:rPr>
      <w:rFonts w:eastAsiaTheme="minorHAnsi"/>
      <w:lang w:val="en-US" w:eastAsia="en-US"/>
    </w:rPr>
  </w:style>
  <w:style w:type="paragraph" w:customStyle="1" w:styleId="AB2528B05B4B4DF9905F393F3517E6842">
    <w:name w:val="AB2528B05B4B4DF9905F393F3517E6842"/>
    <w:rsid w:val="00D945A3"/>
    <w:rPr>
      <w:rFonts w:eastAsiaTheme="minorHAnsi"/>
      <w:lang w:val="en-US" w:eastAsia="en-US"/>
    </w:rPr>
  </w:style>
  <w:style w:type="paragraph" w:customStyle="1" w:styleId="35E7A3788EB04485BE406426523C431F2">
    <w:name w:val="35E7A3788EB04485BE406426523C431F2"/>
    <w:rsid w:val="00D945A3"/>
    <w:rPr>
      <w:rFonts w:eastAsiaTheme="minorHAnsi"/>
      <w:lang w:val="en-US" w:eastAsia="en-US"/>
    </w:rPr>
  </w:style>
  <w:style w:type="paragraph" w:customStyle="1" w:styleId="96D2F6DA76534DE6A2A58098232495C32">
    <w:name w:val="96D2F6DA76534DE6A2A58098232495C32"/>
    <w:rsid w:val="00D945A3"/>
    <w:rPr>
      <w:rFonts w:eastAsiaTheme="minorHAnsi"/>
      <w:lang w:val="en-US" w:eastAsia="en-US"/>
    </w:rPr>
  </w:style>
  <w:style w:type="paragraph" w:customStyle="1" w:styleId="FFFE2960A81D4FD6BF626B20FA7599482">
    <w:name w:val="FFFE2960A81D4FD6BF626B20FA7599482"/>
    <w:rsid w:val="00D945A3"/>
    <w:rPr>
      <w:rFonts w:eastAsiaTheme="minorHAnsi"/>
      <w:lang w:val="en-US" w:eastAsia="en-US"/>
    </w:rPr>
  </w:style>
  <w:style w:type="paragraph" w:customStyle="1" w:styleId="16FBCC76819947F286CDD45BD6BE81432">
    <w:name w:val="16FBCC76819947F286CDD45BD6BE81432"/>
    <w:rsid w:val="00D945A3"/>
    <w:rPr>
      <w:rFonts w:eastAsiaTheme="minorHAnsi"/>
      <w:lang w:val="en-US" w:eastAsia="en-US"/>
    </w:rPr>
  </w:style>
  <w:style w:type="paragraph" w:customStyle="1" w:styleId="93CB688C84204DC1B999AA0DD5E0145E2">
    <w:name w:val="93CB688C84204DC1B999AA0DD5E0145E2"/>
    <w:rsid w:val="00D945A3"/>
    <w:rPr>
      <w:rFonts w:eastAsiaTheme="minorHAnsi"/>
      <w:lang w:val="en-US" w:eastAsia="en-US"/>
    </w:rPr>
  </w:style>
  <w:style w:type="paragraph" w:customStyle="1" w:styleId="734590A3709E4DB9A1124E18B61132672">
    <w:name w:val="734590A3709E4DB9A1124E18B61132672"/>
    <w:rsid w:val="00D945A3"/>
    <w:rPr>
      <w:rFonts w:eastAsiaTheme="minorHAnsi"/>
      <w:lang w:val="en-US" w:eastAsia="en-US"/>
    </w:rPr>
  </w:style>
  <w:style w:type="paragraph" w:customStyle="1" w:styleId="00809CC90BE445C2BCC99616BFB1A53A2">
    <w:name w:val="00809CC90BE445C2BCC99616BFB1A53A2"/>
    <w:rsid w:val="00D945A3"/>
    <w:rPr>
      <w:rFonts w:eastAsiaTheme="minorHAnsi"/>
      <w:lang w:val="en-US" w:eastAsia="en-US"/>
    </w:rPr>
  </w:style>
  <w:style w:type="paragraph" w:customStyle="1" w:styleId="7C19FA8ADF384D059827513043CE86FA2">
    <w:name w:val="7C19FA8ADF384D059827513043CE86FA2"/>
    <w:rsid w:val="00D945A3"/>
    <w:rPr>
      <w:rFonts w:eastAsiaTheme="minorHAnsi"/>
      <w:lang w:val="en-US" w:eastAsia="en-US"/>
    </w:rPr>
  </w:style>
  <w:style w:type="paragraph" w:customStyle="1" w:styleId="BC1E63A5743B4321BB42450EF523DDC42">
    <w:name w:val="BC1E63A5743B4321BB42450EF523DDC42"/>
    <w:rsid w:val="00D945A3"/>
    <w:rPr>
      <w:rFonts w:eastAsiaTheme="minorHAnsi"/>
      <w:lang w:val="en-US" w:eastAsia="en-US"/>
    </w:rPr>
  </w:style>
  <w:style w:type="paragraph" w:customStyle="1" w:styleId="A5E1069F9993499F95BE3D8EFD52F5B92">
    <w:name w:val="A5E1069F9993499F95BE3D8EFD52F5B92"/>
    <w:rsid w:val="00D945A3"/>
    <w:rPr>
      <w:rFonts w:eastAsiaTheme="minorHAnsi"/>
      <w:lang w:val="en-US" w:eastAsia="en-US"/>
    </w:rPr>
  </w:style>
  <w:style w:type="paragraph" w:customStyle="1" w:styleId="645E831B89E8413F872C91A566AAD5E72">
    <w:name w:val="645E831B89E8413F872C91A566AAD5E72"/>
    <w:rsid w:val="00D945A3"/>
    <w:rPr>
      <w:rFonts w:eastAsiaTheme="minorHAnsi"/>
      <w:lang w:val="en-US" w:eastAsia="en-US"/>
    </w:rPr>
  </w:style>
  <w:style w:type="paragraph" w:customStyle="1" w:styleId="CC9C656B578245EEAACA22EBAF300FD12">
    <w:name w:val="CC9C656B578245EEAACA22EBAF300FD12"/>
    <w:rsid w:val="00D945A3"/>
    <w:rPr>
      <w:rFonts w:eastAsiaTheme="minorHAnsi"/>
      <w:lang w:val="en-US" w:eastAsia="en-US"/>
    </w:rPr>
  </w:style>
  <w:style w:type="paragraph" w:customStyle="1" w:styleId="39C99265FC324CBE95265AD9A28251FE2">
    <w:name w:val="39C99265FC324CBE95265AD9A28251FE2"/>
    <w:rsid w:val="00D945A3"/>
    <w:rPr>
      <w:rFonts w:eastAsiaTheme="minorHAnsi"/>
      <w:lang w:val="en-US" w:eastAsia="en-US"/>
    </w:rPr>
  </w:style>
  <w:style w:type="paragraph" w:customStyle="1" w:styleId="7BB132BDCE1E4E8480A2B6A0567284442">
    <w:name w:val="7BB132BDCE1E4E8480A2B6A0567284442"/>
    <w:rsid w:val="00D945A3"/>
    <w:rPr>
      <w:rFonts w:eastAsiaTheme="minorHAnsi"/>
      <w:lang w:val="en-US" w:eastAsia="en-US"/>
    </w:rPr>
  </w:style>
  <w:style w:type="paragraph" w:customStyle="1" w:styleId="A9B134547494447A82E56933B3CE6DDC4">
    <w:name w:val="A9B134547494447A82E56933B3CE6DDC4"/>
    <w:rsid w:val="00001A00"/>
    <w:rPr>
      <w:rFonts w:eastAsiaTheme="minorHAnsi"/>
      <w:lang w:val="en-US" w:eastAsia="en-US"/>
    </w:rPr>
  </w:style>
  <w:style w:type="paragraph" w:customStyle="1" w:styleId="8E5E954074BD41B491E7F4F2DC4EF28B4">
    <w:name w:val="8E5E954074BD41B491E7F4F2DC4EF28B4"/>
    <w:rsid w:val="00001A00"/>
    <w:rPr>
      <w:rFonts w:eastAsiaTheme="minorHAnsi"/>
      <w:lang w:val="en-US" w:eastAsia="en-US"/>
    </w:rPr>
  </w:style>
  <w:style w:type="paragraph" w:customStyle="1" w:styleId="2653D1C3D4114B9099E2D24384C3DFBE4">
    <w:name w:val="2653D1C3D4114B9099E2D24384C3DFBE4"/>
    <w:rsid w:val="00001A00"/>
    <w:rPr>
      <w:rFonts w:eastAsiaTheme="minorHAnsi"/>
      <w:lang w:val="en-US" w:eastAsia="en-US"/>
    </w:rPr>
  </w:style>
  <w:style w:type="paragraph" w:customStyle="1" w:styleId="86122B337464446089EA95A510CA3CA84">
    <w:name w:val="86122B337464446089EA95A510CA3CA84"/>
    <w:rsid w:val="00001A00"/>
    <w:rPr>
      <w:rFonts w:eastAsiaTheme="minorHAnsi"/>
      <w:lang w:val="en-US" w:eastAsia="en-US"/>
    </w:rPr>
  </w:style>
  <w:style w:type="paragraph" w:customStyle="1" w:styleId="2D87DE18751F456F807426EE53D7A7324">
    <w:name w:val="2D87DE18751F456F807426EE53D7A7324"/>
    <w:rsid w:val="00001A00"/>
    <w:rPr>
      <w:rFonts w:eastAsiaTheme="minorHAnsi"/>
      <w:lang w:val="en-US" w:eastAsia="en-US"/>
    </w:rPr>
  </w:style>
  <w:style w:type="paragraph" w:customStyle="1" w:styleId="5C7A8EB648674F19A3605EE6C1C6E1654">
    <w:name w:val="5C7A8EB648674F19A3605EE6C1C6E1654"/>
    <w:rsid w:val="00001A00"/>
    <w:rPr>
      <w:rFonts w:eastAsiaTheme="minorHAnsi"/>
      <w:lang w:val="en-US" w:eastAsia="en-US"/>
    </w:rPr>
  </w:style>
  <w:style w:type="paragraph" w:customStyle="1" w:styleId="4DFECC91C85B41AE9BBE93852B46AD503">
    <w:name w:val="4DFECC91C85B41AE9BBE93852B46AD503"/>
    <w:rsid w:val="00001A00"/>
    <w:rPr>
      <w:rFonts w:eastAsiaTheme="minorHAnsi"/>
      <w:lang w:val="en-US" w:eastAsia="en-US"/>
    </w:rPr>
  </w:style>
  <w:style w:type="paragraph" w:customStyle="1" w:styleId="2C121F8335C0411AA52D3C043282D7C63">
    <w:name w:val="2C121F8335C0411AA52D3C043282D7C63"/>
    <w:rsid w:val="00001A00"/>
    <w:rPr>
      <w:rFonts w:eastAsiaTheme="minorHAnsi"/>
      <w:lang w:val="en-US" w:eastAsia="en-US"/>
    </w:rPr>
  </w:style>
  <w:style w:type="paragraph" w:customStyle="1" w:styleId="F95CFE89A62C47BFAFAD009A2169B6513">
    <w:name w:val="F95CFE89A62C47BFAFAD009A2169B6513"/>
    <w:rsid w:val="00001A00"/>
    <w:rPr>
      <w:rFonts w:eastAsiaTheme="minorHAnsi"/>
      <w:lang w:val="en-US" w:eastAsia="en-US"/>
    </w:rPr>
  </w:style>
  <w:style w:type="paragraph" w:customStyle="1" w:styleId="39226445174F47A29B59997640E0C6914">
    <w:name w:val="39226445174F47A29B59997640E0C6914"/>
    <w:rsid w:val="00001A00"/>
    <w:rPr>
      <w:rFonts w:eastAsiaTheme="minorHAnsi"/>
      <w:lang w:val="en-US" w:eastAsia="en-US"/>
    </w:rPr>
  </w:style>
  <w:style w:type="paragraph" w:customStyle="1" w:styleId="F6FB58BE30AB4C668B3660BC439749353">
    <w:name w:val="F6FB58BE30AB4C668B3660BC439749353"/>
    <w:rsid w:val="00001A00"/>
    <w:rPr>
      <w:rFonts w:eastAsiaTheme="minorHAnsi"/>
      <w:lang w:val="en-US" w:eastAsia="en-US"/>
    </w:rPr>
  </w:style>
  <w:style w:type="paragraph" w:customStyle="1" w:styleId="31618FA5F61B4EC78055B9198F6B1D9A3">
    <w:name w:val="31618FA5F61B4EC78055B9198F6B1D9A3"/>
    <w:rsid w:val="00001A00"/>
    <w:rPr>
      <w:rFonts w:eastAsiaTheme="minorHAnsi"/>
      <w:lang w:val="en-US" w:eastAsia="en-US"/>
    </w:rPr>
  </w:style>
  <w:style w:type="paragraph" w:customStyle="1" w:styleId="9CC70BE7FC5D4974819A471932AB01403">
    <w:name w:val="9CC70BE7FC5D4974819A471932AB01403"/>
    <w:rsid w:val="00001A00"/>
    <w:rPr>
      <w:rFonts w:eastAsiaTheme="minorHAnsi"/>
      <w:lang w:val="en-US" w:eastAsia="en-US"/>
    </w:rPr>
  </w:style>
  <w:style w:type="paragraph" w:customStyle="1" w:styleId="F69945E716814DC189E42AA4E0B1D7091">
    <w:name w:val="F69945E716814DC189E42AA4E0B1D7091"/>
    <w:rsid w:val="00001A00"/>
    <w:rPr>
      <w:rFonts w:eastAsiaTheme="minorHAnsi"/>
      <w:lang w:val="en-US" w:eastAsia="en-US"/>
    </w:rPr>
  </w:style>
  <w:style w:type="paragraph" w:customStyle="1" w:styleId="69FEE1B9BADA4F7C84E7F814B4B77ADE3">
    <w:name w:val="69FEE1B9BADA4F7C84E7F814B4B77ADE3"/>
    <w:rsid w:val="00001A00"/>
    <w:rPr>
      <w:rFonts w:eastAsiaTheme="minorHAnsi"/>
      <w:lang w:val="en-US" w:eastAsia="en-US"/>
    </w:rPr>
  </w:style>
  <w:style w:type="paragraph" w:customStyle="1" w:styleId="11FBBB0BE84F442D8FA3963533DDCF033">
    <w:name w:val="11FBBB0BE84F442D8FA3963533DDCF033"/>
    <w:rsid w:val="00001A00"/>
    <w:rPr>
      <w:rFonts w:eastAsiaTheme="minorHAnsi"/>
      <w:lang w:val="en-US" w:eastAsia="en-US"/>
    </w:rPr>
  </w:style>
  <w:style w:type="paragraph" w:customStyle="1" w:styleId="AD7A7D1BDB964AA792A64A49A11542B03">
    <w:name w:val="AD7A7D1BDB964AA792A64A49A11542B03"/>
    <w:rsid w:val="00001A00"/>
    <w:rPr>
      <w:rFonts w:eastAsiaTheme="minorHAnsi"/>
      <w:lang w:val="en-US" w:eastAsia="en-US"/>
    </w:rPr>
  </w:style>
  <w:style w:type="paragraph" w:customStyle="1" w:styleId="884A446ABC204BA8AA7475C504F71D333">
    <w:name w:val="884A446ABC204BA8AA7475C504F71D333"/>
    <w:rsid w:val="00001A00"/>
    <w:rPr>
      <w:rFonts w:eastAsiaTheme="minorHAnsi"/>
      <w:lang w:val="en-US" w:eastAsia="en-US"/>
    </w:rPr>
  </w:style>
  <w:style w:type="paragraph" w:customStyle="1" w:styleId="AB2528B05B4B4DF9905F393F3517E6843">
    <w:name w:val="AB2528B05B4B4DF9905F393F3517E6843"/>
    <w:rsid w:val="00001A00"/>
    <w:rPr>
      <w:rFonts w:eastAsiaTheme="minorHAnsi"/>
      <w:lang w:val="en-US" w:eastAsia="en-US"/>
    </w:rPr>
  </w:style>
  <w:style w:type="paragraph" w:customStyle="1" w:styleId="35E7A3788EB04485BE406426523C431F3">
    <w:name w:val="35E7A3788EB04485BE406426523C431F3"/>
    <w:rsid w:val="00001A00"/>
    <w:rPr>
      <w:rFonts w:eastAsiaTheme="minorHAnsi"/>
      <w:lang w:val="en-US" w:eastAsia="en-US"/>
    </w:rPr>
  </w:style>
  <w:style w:type="paragraph" w:customStyle="1" w:styleId="96D2F6DA76534DE6A2A58098232495C33">
    <w:name w:val="96D2F6DA76534DE6A2A58098232495C33"/>
    <w:rsid w:val="00001A00"/>
    <w:rPr>
      <w:rFonts w:eastAsiaTheme="minorHAnsi"/>
      <w:lang w:val="en-US" w:eastAsia="en-US"/>
    </w:rPr>
  </w:style>
  <w:style w:type="paragraph" w:customStyle="1" w:styleId="FFFE2960A81D4FD6BF626B20FA7599483">
    <w:name w:val="FFFE2960A81D4FD6BF626B20FA7599483"/>
    <w:rsid w:val="00001A00"/>
    <w:rPr>
      <w:rFonts w:eastAsiaTheme="minorHAnsi"/>
      <w:lang w:val="en-US" w:eastAsia="en-US"/>
    </w:rPr>
  </w:style>
  <w:style w:type="paragraph" w:customStyle="1" w:styleId="16FBCC76819947F286CDD45BD6BE81433">
    <w:name w:val="16FBCC76819947F286CDD45BD6BE81433"/>
    <w:rsid w:val="00001A00"/>
    <w:rPr>
      <w:rFonts w:eastAsiaTheme="minorHAnsi"/>
      <w:lang w:val="en-US" w:eastAsia="en-US"/>
    </w:rPr>
  </w:style>
  <w:style w:type="paragraph" w:customStyle="1" w:styleId="93CB688C84204DC1B999AA0DD5E0145E3">
    <w:name w:val="93CB688C84204DC1B999AA0DD5E0145E3"/>
    <w:rsid w:val="00001A00"/>
    <w:rPr>
      <w:rFonts w:eastAsiaTheme="minorHAnsi"/>
      <w:lang w:val="en-US" w:eastAsia="en-US"/>
    </w:rPr>
  </w:style>
  <w:style w:type="paragraph" w:customStyle="1" w:styleId="734590A3709E4DB9A1124E18B61132673">
    <w:name w:val="734590A3709E4DB9A1124E18B61132673"/>
    <w:rsid w:val="00001A00"/>
    <w:rPr>
      <w:rFonts w:eastAsiaTheme="minorHAnsi"/>
      <w:lang w:val="en-US" w:eastAsia="en-US"/>
    </w:rPr>
  </w:style>
  <w:style w:type="paragraph" w:customStyle="1" w:styleId="00809CC90BE445C2BCC99616BFB1A53A3">
    <w:name w:val="00809CC90BE445C2BCC99616BFB1A53A3"/>
    <w:rsid w:val="00001A00"/>
    <w:rPr>
      <w:rFonts w:eastAsiaTheme="minorHAnsi"/>
      <w:lang w:val="en-US" w:eastAsia="en-US"/>
    </w:rPr>
  </w:style>
  <w:style w:type="paragraph" w:customStyle="1" w:styleId="7C19FA8ADF384D059827513043CE86FA3">
    <w:name w:val="7C19FA8ADF384D059827513043CE86FA3"/>
    <w:rsid w:val="00001A00"/>
    <w:rPr>
      <w:rFonts w:eastAsiaTheme="minorHAnsi"/>
      <w:lang w:val="en-US" w:eastAsia="en-US"/>
    </w:rPr>
  </w:style>
  <w:style w:type="paragraph" w:customStyle="1" w:styleId="BC1E63A5743B4321BB42450EF523DDC43">
    <w:name w:val="BC1E63A5743B4321BB42450EF523DDC43"/>
    <w:rsid w:val="00001A00"/>
    <w:rPr>
      <w:rFonts w:eastAsiaTheme="minorHAnsi"/>
      <w:lang w:val="en-US" w:eastAsia="en-US"/>
    </w:rPr>
  </w:style>
  <w:style w:type="paragraph" w:customStyle="1" w:styleId="A5E1069F9993499F95BE3D8EFD52F5B93">
    <w:name w:val="A5E1069F9993499F95BE3D8EFD52F5B93"/>
    <w:rsid w:val="00001A00"/>
    <w:rPr>
      <w:rFonts w:eastAsiaTheme="minorHAnsi"/>
      <w:lang w:val="en-US" w:eastAsia="en-US"/>
    </w:rPr>
  </w:style>
  <w:style w:type="paragraph" w:customStyle="1" w:styleId="645E831B89E8413F872C91A566AAD5E73">
    <w:name w:val="645E831B89E8413F872C91A566AAD5E73"/>
    <w:rsid w:val="00001A00"/>
    <w:rPr>
      <w:rFonts w:eastAsiaTheme="minorHAnsi"/>
      <w:lang w:val="en-US" w:eastAsia="en-US"/>
    </w:rPr>
  </w:style>
  <w:style w:type="paragraph" w:customStyle="1" w:styleId="CC9C656B578245EEAACA22EBAF300FD13">
    <w:name w:val="CC9C656B578245EEAACA22EBAF300FD13"/>
    <w:rsid w:val="00001A00"/>
    <w:rPr>
      <w:rFonts w:eastAsiaTheme="minorHAnsi"/>
      <w:lang w:val="en-US" w:eastAsia="en-US"/>
    </w:rPr>
  </w:style>
  <w:style w:type="paragraph" w:customStyle="1" w:styleId="39C99265FC324CBE95265AD9A28251FE3">
    <w:name w:val="39C99265FC324CBE95265AD9A28251FE3"/>
    <w:rsid w:val="00001A00"/>
    <w:rPr>
      <w:rFonts w:eastAsiaTheme="minorHAnsi"/>
      <w:lang w:val="en-US" w:eastAsia="en-US"/>
    </w:rPr>
  </w:style>
  <w:style w:type="paragraph" w:customStyle="1" w:styleId="7BB132BDCE1E4E8480A2B6A0567284443">
    <w:name w:val="7BB132BDCE1E4E8480A2B6A0567284443"/>
    <w:rsid w:val="00001A00"/>
    <w:rPr>
      <w:rFonts w:eastAsiaTheme="minorHAnsi"/>
      <w:lang w:val="en-US" w:eastAsia="en-US"/>
    </w:rPr>
  </w:style>
  <w:style w:type="paragraph" w:customStyle="1" w:styleId="DAA65C2734C946BAABEE3F28F23DD2ED">
    <w:name w:val="DAA65C2734C946BAABEE3F28F23DD2ED"/>
    <w:rsid w:val="00001A00"/>
    <w:rPr>
      <w:rFonts w:eastAsiaTheme="minorHAnsi"/>
      <w:lang w:val="en-US" w:eastAsia="en-US"/>
    </w:rPr>
  </w:style>
  <w:style w:type="paragraph" w:customStyle="1" w:styleId="B8918907402E48F7B7B99F1526941B36">
    <w:name w:val="B8918907402E48F7B7B99F1526941B36"/>
    <w:rsid w:val="00001A00"/>
  </w:style>
  <w:style w:type="paragraph" w:customStyle="1" w:styleId="D98A658CDB824E88B33D25FFEBCD8B15">
    <w:name w:val="D98A658CDB824E88B33D25FFEBCD8B15"/>
    <w:rsid w:val="00001A00"/>
  </w:style>
  <w:style w:type="paragraph" w:customStyle="1" w:styleId="A9B134547494447A82E56933B3CE6DDC5">
    <w:name w:val="A9B134547494447A82E56933B3CE6DDC5"/>
    <w:rsid w:val="00592876"/>
    <w:rPr>
      <w:rFonts w:eastAsiaTheme="minorHAnsi"/>
      <w:lang w:val="en-US" w:eastAsia="en-US"/>
    </w:rPr>
  </w:style>
  <w:style w:type="paragraph" w:customStyle="1" w:styleId="8E5E954074BD41B491E7F4F2DC4EF28B5">
    <w:name w:val="8E5E954074BD41B491E7F4F2DC4EF28B5"/>
    <w:rsid w:val="00592876"/>
    <w:rPr>
      <w:rFonts w:eastAsiaTheme="minorHAnsi"/>
      <w:lang w:val="en-US" w:eastAsia="en-US"/>
    </w:rPr>
  </w:style>
  <w:style w:type="paragraph" w:customStyle="1" w:styleId="2653D1C3D4114B9099E2D24384C3DFBE5">
    <w:name w:val="2653D1C3D4114B9099E2D24384C3DFBE5"/>
    <w:rsid w:val="00592876"/>
    <w:rPr>
      <w:rFonts w:eastAsiaTheme="minorHAnsi"/>
      <w:lang w:val="en-US" w:eastAsia="en-US"/>
    </w:rPr>
  </w:style>
  <w:style w:type="paragraph" w:customStyle="1" w:styleId="86122B337464446089EA95A510CA3CA85">
    <w:name w:val="86122B337464446089EA95A510CA3CA85"/>
    <w:rsid w:val="00592876"/>
    <w:rPr>
      <w:rFonts w:eastAsiaTheme="minorHAnsi"/>
      <w:lang w:val="en-US" w:eastAsia="en-US"/>
    </w:rPr>
  </w:style>
  <w:style w:type="paragraph" w:customStyle="1" w:styleId="479D818EAE324DAC8AF3531C498E8B56">
    <w:name w:val="479D818EAE324DAC8AF3531C498E8B56"/>
    <w:rsid w:val="00592876"/>
    <w:rPr>
      <w:rFonts w:eastAsiaTheme="minorHAnsi"/>
      <w:lang w:val="en-US" w:eastAsia="en-US"/>
    </w:rPr>
  </w:style>
  <w:style w:type="paragraph" w:customStyle="1" w:styleId="2D87DE18751F456F807426EE53D7A7325">
    <w:name w:val="2D87DE18751F456F807426EE53D7A7325"/>
    <w:rsid w:val="00592876"/>
    <w:rPr>
      <w:rFonts w:eastAsiaTheme="minorHAnsi"/>
      <w:lang w:val="en-US" w:eastAsia="en-US"/>
    </w:rPr>
  </w:style>
  <w:style w:type="paragraph" w:customStyle="1" w:styleId="5C7A8EB648674F19A3605EE6C1C6E1655">
    <w:name w:val="5C7A8EB648674F19A3605EE6C1C6E1655"/>
    <w:rsid w:val="00592876"/>
    <w:rPr>
      <w:rFonts w:eastAsiaTheme="minorHAnsi"/>
      <w:lang w:val="en-US" w:eastAsia="en-US"/>
    </w:rPr>
  </w:style>
  <w:style w:type="paragraph" w:customStyle="1" w:styleId="4DFECC91C85B41AE9BBE93852B46AD504">
    <w:name w:val="4DFECC91C85B41AE9BBE93852B46AD504"/>
    <w:rsid w:val="00592876"/>
    <w:rPr>
      <w:rFonts w:eastAsiaTheme="minorHAnsi"/>
      <w:lang w:val="en-US" w:eastAsia="en-US"/>
    </w:rPr>
  </w:style>
  <w:style w:type="paragraph" w:customStyle="1" w:styleId="2C121F8335C0411AA52D3C043282D7C64">
    <w:name w:val="2C121F8335C0411AA52D3C043282D7C64"/>
    <w:rsid w:val="00592876"/>
    <w:rPr>
      <w:rFonts w:eastAsiaTheme="minorHAnsi"/>
      <w:lang w:val="en-US" w:eastAsia="en-US"/>
    </w:rPr>
  </w:style>
  <w:style w:type="paragraph" w:customStyle="1" w:styleId="F95CFE89A62C47BFAFAD009A2169B6514">
    <w:name w:val="F95CFE89A62C47BFAFAD009A2169B6514"/>
    <w:rsid w:val="00592876"/>
    <w:rPr>
      <w:rFonts w:eastAsiaTheme="minorHAnsi"/>
      <w:lang w:val="en-US" w:eastAsia="en-US"/>
    </w:rPr>
  </w:style>
  <w:style w:type="paragraph" w:customStyle="1" w:styleId="39226445174F47A29B59997640E0C6915">
    <w:name w:val="39226445174F47A29B59997640E0C6915"/>
    <w:rsid w:val="00592876"/>
    <w:rPr>
      <w:rFonts w:eastAsiaTheme="minorHAnsi"/>
      <w:lang w:val="en-US" w:eastAsia="en-US"/>
    </w:rPr>
  </w:style>
  <w:style w:type="paragraph" w:customStyle="1" w:styleId="F6FB58BE30AB4C668B3660BC439749354">
    <w:name w:val="F6FB58BE30AB4C668B3660BC439749354"/>
    <w:rsid w:val="00592876"/>
    <w:rPr>
      <w:rFonts w:eastAsiaTheme="minorHAnsi"/>
      <w:lang w:val="en-US" w:eastAsia="en-US"/>
    </w:rPr>
  </w:style>
  <w:style w:type="paragraph" w:customStyle="1" w:styleId="31618FA5F61B4EC78055B9198F6B1D9A4">
    <w:name w:val="31618FA5F61B4EC78055B9198F6B1D9A4"/>
    <w:rsid w:val="00592876"/>
    <w:rPr>
      <w:rFonts w:eastAsiaTheme="minorHAnsi"/>
      <w:lang w:val="en-US" w:eastAsia="en-US"/>
    </w:rPr>
  </w:style>
  <w:style w:type="paragraph" w:customStyle="1" w:styleId="B8918907402E48F7B7B99F1526941B361">
    <w:name w:val="B8918907402E48F7B7B99F1526941B361"/>
    <w:rsid w:val="00592876"/>
    <w:rPr>
      <w:rFonts w:eastAsiaTheme="minorHAnsi"/>
      <w:lang w:val="en-US" w:eastAsia="en-US"/>
    </w:rPr>
  </w:style>
  <w:style w:type="paragraph" w:customStyle="1" w:styleId="D98A658CDB824E88B33D25FFEBCD8B151">
    <w:name w:val="D98A658CDB824E88B33D25FFEBCD8B151"/>
    <w:rsid w:val="00592876"/>
    <w:rPr>
      <w:rFonts w:eastAsiaTheme="minorHAnsi"/>
      <w:lang w:val="en-US" w:eastAsia="en-US"/>
    </w:rPr>
  </w:style>
  <w:style w:type="paragraph" w:customStyle="1" w:styleId="69FEE1B9BADA4F7C84E7F814B4B77ADE4">
    <w:name w:val="69FEE1B9BADA4F7C84E7F814B4B77ADE4"/>
    <w:rsid w:val="00592876"/>
    <w:rPr>
      <w:rFonts w:eastAsiaTheme="minorHAnsi"/>
      <w:lang w:val="en-US" w:eastAsia="en-US"/>
    </w:rPr>
  </w:style>
  <w:style w:type="paragraph" w:customStyle="1" w:styleId="11FBBB0BE84F442D8FA3963533DDCF034">
    <w:name w:val="11FBBB0BE84F442D8FA3963533DDCF034"/>
    <w:rsid w:val="00592876"/>
    <w:rPr>
      <w:rFonts w:eastAsiaTheme="minorHAnsi"/>
      <w:lang w:val="en-US" w:eastAsia="en-US"/>
    </w:rPr>
  </w:style>
  <w:style w:type="paragraph" w:customStyle="1" w:styleId="AD7A7D1BDB964AA792A64A49A11542B04">
    <w:name w:val="AD7A7D1BDB964AA792A64A49A11542B04"/>
    <w:rsid w:val="00592876"/>
    <w:rPr>
      <w:rFonts w:eastAsiaTheme="minorHAnsi"/>
      <w:lang w:val="en-US" w:eastAsia="en-US"/>
    </w:rPr>
  </w:style>
  <w:style w:type="paragraph" w:customStyle="1" w:styleId="884A446ABC204BA8AA7475C504F71D334">
    <w:name w:val="884A446ABC204BA8AA7475C504F71D334"/>
    <w:rsid w:val="00592876"/>
    <w:rPr>
      <w:rFonts w:eastAsiaTheme="minorHAnsi"/>
      <w:lang w:val="en-US" w:eastAsia="en-US"/>
    </w:rPr>
  </w:style>
  <w:style w:type="paragraph" w:customStyle="1" w:styleId="AB2528B05B4B4DF9905F393F3517E6844">
    <w:name w:val="AB2528B05B4B4DF9905F393F3517E6844"/>
    <w:rsid w:val="00592876"/>
    <w:rPr>
      <w:rFonts w:eastAsiaTheme="minorHAnsi"/>
      <w:lang w:val="en-US" w:eastAsia="en-US"/>
    </w:rPr>
  </w:style>
  <w:style w:type="paragraph" w:customStyle="1" w:styleId="35E7A3788EB04485BE406426523C431F4">
    <w:name w:val="35E7A3788EB04485BE406426523C431F4"/>
    <w:rsid w:val="00592876"/>
    <w:rPr>
      <w:rFonts w:eastAsiaTheme="minorHAnsi"/>
      <w:lang w:val="en-US" w:eastAsia="en-US"/>
    </w:rPr>
  </w:style>
  <w:style w:type="paragraph" w:customStyle="1" w:styleId="96D2F6DA76534DE6A2A58098232495C34">
    <w:name w:val="96D2F6DA76534DE6A2A58098232495C34"/>
    <w:rsid w:val="00592876"/>
    <w:rPr>
      <w:rFonts w:eastAsiaTheme="minorHAnsi"/>
      <w:lang w:val="en-US" w:eastAsia="en-US"/>
    </w:rPr>
  </w:style>
  <w:style w:type="paragraph" w:customStyle="1" w:styleId="FFFE2960A81D4FD6BF626B20FA7599484">
    <w:name w:val="FFFE2960A81D4FD6BF626B20FA7599484"/>
    <w:rsid w:val="00592876"/>
    <w:rPr>
      <w:rFonts w:eastAsiaTheme="minorHAnsi"/>
      <w:lang w:val="en-US" w:eastAsia="en-US"/>
    </w:rPr>
  </w:style>
  <w:style w:type="paragraph" w:customStyle="1" w:styleId="16FBCC76819947F286CDD45BD6BE81434">
    <w:name w:val="16FBCC76819947F286CDD45BD6BE81434"/>
    <w:rsid w:val="00592876"/>
    <w:rPr>
      <w:rFonts w:eastAsiaTheme="minorHAnsi"/>
      <w:lang w:val="en-US" w:eastAsia="en-US"/>
    </w:rPr>
  </w:style>
  <w:style w:type="paragraph" w:customStyle="1" w:styleId="93CB688C84204DC1B999AA0DD5E0145E4">
    <w:name w:val="93CB688C84204DC1B999AA0DD5E0145E4"/>
    <w:rsid w:val="00592876"/>
    <w:rPr>
      <w:rFonts w:eastAsiaTheme="minorHAnsi"/>
      <w:lang w:val="en-US" w:eastAsia="en-US"/>
    </w:rPr>
  </w:style>
  <w:style w:type="paragraph" w:customStyle="1" w:styleId="734590A3709E4DB9A1124E18B61132674">
    <w:name w:val="734590A3709E4DB9A1124E18B61132674"/>
    <w:rsid w:val="00592876"/>
    <w:rPr>
      <w:rFonts w:eastAsiaTheme="minorHAnsi"/>
      <w:lang w:val="en-US" w:eastAsia="en-US"/>
    </w:rPr>
  </w:style>
  <w:style w:type="paragraph" w:customStyle="1" w:styleId="00809CC90BE445C2BCC99616BFB1A53A4">
    <w:name w:val="00809CC90BE445C2BCC99616BFB1A53A4"/>
    <w:rsid w:val="00592876"/>
    <w:rPr>
      <w:rFonts w:eastAsiaTheme="minorHAnsi"/>
      <w:lang w:val="en-US" w:eastAsia="en-US"/>
    </w:rPr>
  </w:style>
  <w:style w:type="paragraph" w:customStyle="1" w:styleId="7C19FA8ADF384D059827513043CE86FA4">
    <w:name w:val="7C19FA8ADF384D059827513043CE86FA4"/>
    <w:rsid w:val="00592876"/>
    <w:rPr>
      <w:rFonts w:eastAsiaTheme="minorHAnsi"/>
      <w:lang w:val="en-US" w:eastAsia="en-US"/>
    </w:rPr>
  </w:style>
  <w:style w:type="paragraph" w:customStyle="1" w:styleId="BC1E63A5743B4321BB42450EF523DDC44">
    <w:name w:val="BC1E63A5743B4321BB42450EF523DDC44"/>
    <w:rsid w:val="00592876"/>
    <w:rPr>
      <w:rFonts w:eastAsiaTheme="minorHAnsi"/>
      <w:lang w:val="en-US" w:eastAsia="en-US"/>
    </w:rPr>
  </w:style>
  <w:style w:type="paragraph" w:customStyle="1" w:styleId="A5E1069F9993499F95BE3D8EFD52F5B94">
    <w:name w:val="A5E1069F9993499F95BE3D8EFD52F5B94"/>
    <w:rsid w:val="00592876"/>
    <w:rPr>
      <w:rFonts w:eastAsiaTheme="minorHAnsi"/>
      <w:lang w:val="en-US" w:eastAsia="en-US"/>
    </w:rPr>
  </w:style>
  <w:style w:type="paragraph" w:customStyle="1" w:styleId="645E831B89E8413F872C91A566AAD5E74">
    <w:name w:val="645E831B89E8413F872C91A566AAD5E74"/>
    <w:rsid w:val="00592876"/>
    <w:rPr>
      <w:rFonts w:eastAsiaTheme="minorHAnsi"/>
      <w:lang w:val="en-US" w:eastAsia="en-US"/>
    </w:rPr>
  </w:style>
  <w:style w:type="paragraph" w:customStyle="1" w:styleId="CC9C656B578245EEAACA22EBAF300FD14">
    <w:name w:val="CC9C656B578245EEAACA22EBAF300FD14"/>
    <w:rsid w:val="00592876"/>
    <w:rPr>
      <w:rFonts w:eastAsiaTheme="minorHAnsi"/>
      <w:lang w:val="en-US" w:eastAsia="en-US"/>
    </w:rPr>
  </w:style>
  <w:style w:type="paragraph" w:customStyle="1" w:styleId="39C99265FC324CBE95265AD9A28251FE4">
    <w:name w:val="39C99265FC324CBE95265AD9A28251FE4"/>
    <w:rsid w:val="00592876"/>
    <w:rPr>
      <w:rFonts w:eastAsiaTheme="minorHAnsi"/>
      <w:lang w:val="en-US" w:eastAsia="en-US"/>
    </w:rPr>
  </w:style>
  <w:style w:type="paragraph" w:customStyle="1" w:styleId="7BB132BDCE1E4E8480A2B6A0567284444">
    <w:name w:val="7BB132BDCE1E4E8480A2B6A0567284444"/>
    <w:rsid w:val="00592876"/>
    <w:rPr>
      <w:rFonts w:eastAsiaTheme="minorHAnsi"/>
      <w:lang w:val="en-US" w:eastAsia="en-US"/>
    </w:rPr>
  </w:style>
  <w:style w:type="paragraph" w:customStyle="1" w:styleId="DAA65C2734C946BAABEE3F28F23DD2ED1">
    <w:name w:val="DAA65C2734C946BAABEE3F28F23DD2ED1"/>
    <w:rsid w:val="00592876"/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F6C1BC391A734D93F330EACD609231" ma:contentTypeVersion="0" ma:contentTypeDescription="Create a new document." ma:contentTypeScope="" ma:versionID="7eaf5966e55d3f1c753969b5b784c19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e88e36085f6fd47a8f6476038ec7a1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37FB6-D481-4A28-BB43-F8D3DF5FF6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5BFE00-B735-4F9B-ABE6-9D05F3C9C24B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31086FD-D09E-4BAA-98DD-1E7947ED1C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ECC9E51-CAF8-42E4-ADB9-D8A238468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61F6A715</Template>
  <TotalTime>150</TotalTime>
  <Pages>5</Pages>
  <Words>876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Kis, Zoryan</dc:creator>
  <cp:keywords/>
  <dc:description/>
  <cp:lastModifiedBy>Kis, Zoryan</cp:lastModifiedBy>
  <cp:revision>41</cp:revision>
  <dcterms:created xsi:type="dcterms:W3CDTF">2018-12-20T07:57:00Z</dcterms:created>
  <dcterms:modified xsi:type="dcterms:W3CDTF">2018-12-21T08:16:00Z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0x010100D4F6C1BC391A734D93F330EACD609231</vt:lpwstr>
  </property>
</Properties>
</file>